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308D3" w:rsidRPr="000308D3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0308D3" w:rsidRPr="000308D3">
        <w:rPr>
          <w:b/>
        </w:rPr>
        <w:t>CRZP/179/2022/AZP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308D3" w:rsidRPr="004A5DB6" w:rsidTr="005F20B1">
        <w:tc>
          <w:tcPr>
            <w:tcW w:w="9212" w:type="dxa"/>
            <w:shd w:val="clear" w:color="auto" w:fill="auto"/>
          </w:tcPr>
          <w:p w:rsidR="000308D3" w:rsidRPr="004A5DB6" w:rsidRDefault="000308D3" w:rsidP="005F20B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0308D3" w:rsidRPr="004A5DB6" w:rsidRDefault="000308D3" w:rsidP="005F20B1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0308D3">
              <w:t>(</w:t>
            </w:r>
            <w:proofErr w:type="spellStart"/>
            <w:r w:rsidRPr="000308D3">
              <w:t>t.j</w:t>
            </w:r>
            <w:proofErr w:type="spellEnd"/>
            <w:r w:rsidRPr="000308D3">
              <w:t xml:space="preserve">. Dz.U. z 2021r. poz. 1129 z </w:t>
            </w:r>
            <w:proofErr w:type="spellStart"/>
            <w:r w:rsidRPr="000308D3">
              <w:t>późn</w:t>
            </w:r>
            <w:proofErr w:type="spellEnd"/>
            <w:r w:rsidRPr="000308D3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0308D3" w:rsidRPr="004A5DB6" w:rsidRDefault="000308D3" w:rsidP="005F20B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308D3" w:rsidRPr="004A5DB6" w:rsidRDefault="000308D3" w:rsidP="005F20B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0308D3" w:rsidRPr="004A5DB6" w:rsidRDefault="000308D3" w:rsidP="005F20B1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0308D3" w:rsidRPr="000308D3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0308D3" w:rsidP="005434B3">
      <w:pPr>
        <w:spacing w:after="240" w:line="276" w:lineRule="auto"/>
        <w:jc w:val="center"/>
      </w:pPr>
      <w:r w:rsidRPr="000308D3">
        <w:rPr>
          <w:b/>
        </w:rPr>
        <w:t>Dostawa jachtów klasy Omega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6999" w:rsidRDefault="00D96999" w:rsidP="0038231F">
      <w:pPr>
        <w:spacing w:after="0" w:line="240" w:lineRule="auto"/>
      </w:pPr>
      <w:r>
        <w:separator/>
      </w:r>
    </w:p>
  </w:endnote>
  <w:endnote w:type="continuationSeparator" w:id="0">
    <w:p w:rsidR="00D96999" w:rsidRDefault="00D9699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8D3" w:rsidRDefault="000308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8D3" w:rsidRDefault="000308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6999" w:rsidRDefault="00D96999" w:rsidP="0038231F">
      <w:pPr>
        <w:spacing w:after="0" w:line="240" w:lineRule="auto"/>
      </w:pPr>
      <w:r>
        <w:separator/>
      </w:r>
    </w:p>
  </w:footnote>
  <w:footnote w:type="continuationSeparator" w:id="0">
    <w:p w:rsidR="00D96999" w:rsidRDefault="00D9699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8D3" w:rsidRDefault="000308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8D3" w:rsidRDefault="000308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8D3" w:rsidRDefault="000308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6999"/>
    <w:rsid w:val="00023477"/>
    <w:rsid w:val="000247FF"/>
    <w:rsid w:val="00025C8D"/>
    <w:rsid w:val="000303EE"/>
    <w:rsid w:val="000308D3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2629C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9699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8C0E83"/>
  <w15:chartTrackingRefBased/>
  <w15:docId w15:val="{EAEE9BF9-7008-48C7-8C90-F72551FE3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7E532F-19C0-4FCD-AA22-D322DB238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239</Words>
  <Characters>1438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2022-09-05T06:05:00Z</dcterms:created>
  <dcterms:modified xsi:type="dcterms:W3CDTF">2022-09-05T06:05:00Z</dcterms:modified>
</cp:coreProperties>
</file>