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1B16">
        <w:rPr>
          <w:rFonts w:ascii="Arial" w:hAnsi="Arial" w:cs="Arial"/>
          <w:bCs/>
          <w:i w:val="0"/>
          <w:szCs w:val="24"/>
        </w:rPr>
        <w:t xml:space="preserve">6 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>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84188" w:rsidRPr="00684188">
        <w:rPr>
          <w:rFonts w:ascii="Arial" w:hAnsi="Arial" w:cs="Arial"/>
          <w:b/>
          <w:sz w:val="24"/>
          <w:szCs w:val="24"/>
        </w:rPr>
        <w:t>CRZP/196/2022/AZP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4188" w:rsidRPr="00684188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4188" w:rsidRPr="0068418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84188" w:rsidRPr="0068418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4188" w:rsidRPr="0068418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84188" w:rsidRPr="00684188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4188" w:rsidRPr="0012157F" w:rsidTr="0087609B">
        <w:tc>
          <w:tcPr>
            <w:tcW w:w="9104" w:type="dxa"/>
            <w:shd w:val="clear" w:color="auto" w:fill="D9D9D9"/>
          </w:tcPr>
          <w:p w:rsidR="00684188" w:rsidRPr="0012157F" w:rsidRDefault="00684188" w:rsidP="0087609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84188" w:rsidRDefault="00684188" w:rsidP="008760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8418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8418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84188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68418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8418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84188" w:rsidRPr="00C86421" w:rsidRDefault="00684188" w:rsidP="008760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84188" w:rsidRDefault="00684188" w:rsidP="008760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84188" w:rsidRPr="00C86421" w:rsidRDefault="00684188" w:rsidP="008760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8418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84188">
        <w:rPr>
          <w:rFonts w:ascii="Arial" w:hAnsi="Arial" w:cs="Arial"/>
          <w:b/>
          <w:sz w:val="24"/>
          <w:szCs w:val="24"/>
        </w:rPr>
        <w:t>Usługa drukowania publikacji uczelnianych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4188" w:rsidRPr="0068418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4188" w:rsidRPr="0012157F" w:rsidTr="008760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18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84188" w:rsidRPr="0012157F" w:rsidTr="008760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18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84188" w:rsidRPr="0012157F" w:rsidTr="008760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18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684188" w:rsidRPr="0012157F" w:rsidTr="008760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18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4188" w:rsidRPr="0012157F" w:rsidRDefault="00684188" w:rsidP="008760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18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F08" w:rsidRDefault="00846F08" w:rsidP="0038231F">
      <w:pPr>
        <w:spacing w:after="0" w:line="240" w:lineRule="auto"/>
      </w:pPr>
      <w:r>
        <w:separator/>
      </w:r>
    </w:p>
  </w:endnote>
  <w:endnote w:type="continuationSeparator" w:id="0">
    <w:p w:rsidR="00846F08" w:rsidRDefault="00846F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188" w:rsidRDefault="006841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188" w:rsidRDefault="00684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F08" w:rsidRDefault="00846F08" w:rsidP="0038231F">
      <w:pPr>
        <w:spacing w:after="0" w:line="240" w:lineRule="auto"/>
      </w:pPr>
      <w:r>
        <w:separator/>
      </w:r>
    </w:p>
  </w:footnote>
  <w:footnote w:type="continuationSeparator" w:id="0">
    <w:p w:rsidR="00846F08" w:rsidRDefault="00846F0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188" w:rsidRDefault="006841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188" w:rsidRDefault="006841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188" w:rsidRDefault="006841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F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1B16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4188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6F08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E66291"/>
  <w15:docId w15:val="{31F635B9-DA66-4AD9-A767-F505C8905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CA9EC-586C-4A7C-A0DC-0251011B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2022-09-09T09:24:00Z</dcterms:created>
  <dcterms:modified xsi:type="dcterms:W3CDTF">2022-09-09T09:24:00Z</dcterms:modified>
</cp:coreProperties>
</file>