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A02A5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01E8B" w:rsidRPr="00C01E8B">
        <w:rPr>
          <w:b/>
        </w:rPr>
        <w:t>CRZP/196/2022/AZP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01E8B" w:rsidRPr="004A5DB6" w:rsidTr="0087609B">
        <w:tc>
          <w:tcPr>
            <w:tcW w:w="9212" w:type="dxa"/>
            <w:shd w:val="clear" w:color="auto" w:fill="auto"/>
          </w:tcPr>
          <w:p w:rsidR="00C01E8B" w:rsidRPr="004A5DB6" w:rsidRDefault="00C01E8B" w:rsidP="0087609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01E8B" w:rsidRPr="004A5DB6" w:rsidRDefault="00C01E8B" w:rsidP="0087609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01E8B">
              <w:t>(</w:t>
            </w:r>
            <w:proofErr w:type="spellStart"/>
            <w:r w:rsidRPr="00C01E8B">
              <w:t>t.j</w:t>
            </w:r>
            <w:proofErr w:type="spellEnd"/>
            <w:r w:rsidRPr="00C01E8B">
              <w:t xml:space="preserve">. Dz.U. z 2021r. poz. 1129 z </w:t>
            </w:r>
            <w:proofErr w:type="spellStart"/>
            <w:r w:rsidRPr="00C01E8B">
              <w:t>późn</w:t>
            </w:r>
            <w:proofErr w:type="spellEnd"/>
            <w:r w:rsidRPr="00C01E8B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01E8B" w:rsidRPr="004A5DB6" w:rsidRDefault="00C01E8B" w:rsidP="0087609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01E8B" w:rsidRPr="004A5DB6" w:rsidRDefault="00C01E8B" w:rsidP="0087609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01E8B" w:rsidRPr="004A5DB6" w:rsidRDefault="00C01E8B" w:rsidP="0087609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01E8B" w:rsidRPr="00C01E8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01E8B" w:rsidP="005434B3">
      <w:pPr>
        <w:spacing w:after="240" w:line="276" w:lineRule="auto"/>
        <w:jc w:val="center"/>
      </w:pPr>
      <w:r w:rsidRPr="00C01E8B">
        <w:rPr>
          <w:b/>
        </w:rPr>
        <w:t>Usługa drukowania publikacji uczelnianych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C01E8B" w:rsidRPr="004A5DB6" w:rsidRDefault="00C01E8B" w:rsidP="00C01E8B">
      <w:pPr>
        <w:spacing w:after="0" w:line="276" w:lineRule="auto"/>
        <w:jc w:val="both"/>
        <w:rPr>
          <w:color w:val="FF0000"/>
        </w:rPr>
      </w:pPr>
    </w:p>
    <w:p w:rsidR="002426FF" w:rsidRPr="004A5DB6" w:rsidRDefault="00C01E8B" w:rsidP="00C01E8B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  <w:r w:rsidRPr="004A5DB6">
        <w:t xml:space="preserve">Oświadczam, że nie podlegam wykluczeniu z postępowania na podstawie </w:t>
      </w:r>
      <w:r w:rsidRPr="004A5DB6">
        <w:br/>
        <w:t xml:space="preserve">art. 109 ust. 1 ustawy </w:t>
      </w:r>
      <w:proofErr w:type="spellStart"/>
      <w:r w:rsidRPr="004A5DB6">
        <w:t>Pzp</w:t>
      </w:r>
      <w:proofErr w:type="spellEnd"/>
      <w:r w:rsidRPr="004A5DB6">
        <w:t>, w zakresie:</w:t>
      </w:r>
    </w:p>
    <w:p w:rsidR="00C01E8B" w:rsidRPr="004A5DB6" w:rsidRDefault="00C01E8B" w:rsidP="00C01E8B">
      <w:pPr>
        <w:spacing w:after="0" w:line="240" w:lineRule="auto"/>
        <w:jc w:val="both"/>
        <w:rPr>
          <w:b/>
        </w:rPr>
      </w:pPr>
    </w:p>
    <w:p w:rsidR="00C01E8B" w:rsidRPr="004A5DB6" w:rsidRDefault="00C01E8B" w:rsidP="00C01E8B">
      <w:pPr>
        <w:spacing w:after="0" w:line="240" w:lineRule="auto"/>
        <w:jc w:val="both"/>
        <w:rPr>
          <w:b/>
        </w:rPr>
      </w:pPr>
      <w:r w:rsidRPr="004A5DB6">
        <w:rPr>
          <w:b/>
        </w:rPr>
        <w:t>Art. 109 ust. 1 pkt 7</w:t>
      </w:r>
    </w:p>
    <w:p w:rsidR="00C01E8B" w:rsidRPr="004A5DB6" w:rsidRDefault="00C01E8B" w:rsidP="00C01E8B">
      <w:pPr>
        <w:pStyle w:val="Nagwek2"/>
        <w:keepNext w:val="0"/>
        <w:keepLines w:val="0"/>
        <w:spacing w:before="0" w:line="276" w:lineRule="auto"/>
        <w:jc w:val="both"/>
        <w:rPr>
          <w:rFonts w:ascii="Calibri" w:hAnsi="Calibri"/>
          <w:color w:val="auto"/>
          <w:sz w:val="22"/>
          <w:szCs w:val="22"/>
        </w:rPr>
      </w:pPr>
      <w:r w:rsidRPr="004A5DB6">
        <w:rPr>
          <w:rFonts w:ascii="Calibri" w:hAnsi="Calibri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6B3906" w:rsidRPr="004A5DB6" w:rsidRDefault="006B3906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lastRenderedPageBreak/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7028" w:rsidRDefault="004F7028" w:rsidP="0038231F">
      <w:pPr>
        <w:spacing w:after="0" w:line="240" w:lineRule="auto"/>
      </w:pPr>
      <w:r>
        <w:separator/>
      </w:r>
    </w:p>
  </w:endnote>
  <w:endnote w:type="continuationSeparator" w:id="0">
    <w:p w:rsidR="004F7028" w:rsidRDefault="004F70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1E8B" w:rsidRDefault="00C01E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1E8B" w:rsidRDefault="00C01E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7028" w:rsidRDefault="004F7028" w:rsidP="0038231F">
      <w:pPr>
        <w:spacing w:after="0" w:line="240" w:lineRule="auto"/>
      </w:pPr>
      <w:r>
        <w:separator/>
      </w:r>
    </w:p>
  </w:footnote>
  <w:footnote w:type="continuationSeparator" w:id="0">
    <w:p w:rsidR="004F7028" w:rsidRDefault="004F70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1E8B" w:rsidRDefault="00C01E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1E8B" w:rsidRDefault="00C01E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1E8B" w:rsidRDefault="00C01E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702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4F7028"/>
    <w:rsid w:val="005103B9"/>
    <w:rsid w:val="00512A1E"/>
    <w:rsid w:val="00520174"/>
    <w:rsid w:val="005434B3"/>
    <w:rsid w:val="005641F0"/>
    <w:rsid w:val="005A02A5"/>
    <w:rsid w:val="005C39CA"/>
    <w:rsid w:val="005E176A"/>
    <w:rsid w:val="005E24AA"/>
    <w:rsid w:val="00634311"/>
    <w:rsid w:val="00641874"/>
    <w:rsid w:val="006676AE"/>
    <w:rsid w:val="006A3A1F"/>
    <w:rsid w:val="006A52B6"/>
    <w:rsid w:val="006B390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1E8B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E03296"/>
  <w15:chartTrackingRefBased/>
  <w15:docId w15:val="{D0B12658-E95C-4608-976F-341F6B2A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EC9F7-5F4C-46D5-AC06-674A3FE7D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321</Words>
  <Characters>1930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2022-09-13T08:05:00Z</cp:lastPrinted>
  <dcterms:created xsi:type="dcterms:W3CDTF">2022-09-13T08:05:00Z</dcterms:created>
  <dcterms:modified xsi:type="dcterms:W3CDTF">2022-09-13T08:05:00Z</dcterms:modified>
</cp:coreProperties>
</file>