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548304" w14:textId="77777777" w:rsidR="00FB7F50" w:rsidRPr="002245BE" w:rsidRDefault="007313D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313D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313DB">
        <w:rPr>
          <w:sz w:val="22"/>
          <w:szCs w:val="22"/>
        </w:rPr>
        <w:t>2022-09-19</w:t>
      </w:r>
    </w:p>
    <w:p w14:paraId="49FB846E" w14:textId="77777777" w:rsidR="00FB7F50" w:rsidRPr="002245BE" w:rsidRDefault="007313DB" w:rsidP="00FB7F50">
      <w:pPr>
        <w:spacing w:after="40"/>
        <w:rPr>
          <w:b/>
          <w:bCs/>
          <w:sz w:val="22"/>
          <w:szCs w:val="22"/>
        </w:rPr>
      </w:pPr>
      <w:r w:rsidRPr="007313DB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51144B26" w14:textId="77777777" w:rsidR="00FB7F50" w:rsidRPr="002245BE" w:rsidRDefault="007313DB" w:rsidP="00FB7F50">
      <w:pPr>
        <w:rPr>
          <w:sz w:val="22"/>
          <w:szCs w:val="22"/>
        </w:rPr>
      </w:pPr>
      <w:r w:rsidRPr="007313DB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7313DB">
        <w:rPr>
          <w:sz w:val="22"/>
          <w:szCs w:val="22"/>
        </w:rPr>
        <w:t>66</w:t>
      </w:r>
    </w:p>
    <w:p w14:paraId="1293CCD2" w14:textId="77777777" w:rsidR="00FB7F50" w:rsidRPr="002245BE" w:rsidRDefault="007313DB" w:rsidP="00FB7F50">
      <w:pPr>
        <w:rPr>
          <w:sz w:val="22"/>
          <w:szCs w:val="22"/>
        </w:rPr>
      </w:pPr>
      <w:r w:rsidRPr="007313DB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7313DB">
        <w:rPr>
          <w:sz w:val="22"/>
          <w:szCs w:val="22"/>
        </w:rPr>
        <w:t>Kraków</w:t>
      </w:r>
    </w:p>
    <w:p w14:paraId="4B2549DD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708F7840" w14:textId="28543C8F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42A40840" w14:textId="29DD51F9" w:rsidR="00CC2D78" w:rsidRDefault="00CC2D78" w:rsidP="00FB7F50">
      <w:pPr>
        <w:jc w:val="both"/>
        <w:rPr>
          <w:bCs/>
          <w:sz w:val="18"/>
          <w:szCs w:val="18"/>
        </w:rPr>
      </w:pPr>
    </w:p>
    <w:p w14:paraId="2A9E8551" w14:textId="45492113" w:rsidR="00CC2D78" w:rsidRPr="00CC2D78" w:rsidRDefault="00CC2D78" w:rsidP="00FB7F50">
      <w:pPr>
        <w:jc w:val="both"/>
        <w:rPr>
          <w:bCs/>
          <w:sz w:val="22"/>
          <w:szCs w:val="22"/>
        </w:rPr>
      </w:pPr>
      <w:r w:rsidRPr="00CC2D78">
        <w:rPr>
          <w:bCs/>
          <w:sz w:val="22"/>
          <w:szCs w:val="22"/>
        </w:rPr>
        <w:t>SZP.271.629/15/2022</w:t>
      </w:r>
    </w:p>
    <w:p w14:paraId="4B052EB4" w14:textId="77777777" w:rsidR="008642B3" w:rsidRDefault="00836DAF" w:rsidP="00604F32">
      <w:pPr>
        <w:pStyle w:val="Nagwek1"/>
        <w:rPr>
          <w:sz w:val="28"/>
        </w:rPr>
      </w:pPr>
      <w:r>
        <w:rPr>
          <w:sz w:val="28"/>
        </w:rPr>
        <w:t>OGŁOSZENIE</w:t>
      </w:r>
    </w:p>
    <w:p w14:paraId="0CD3C95F" w14:textId="77777777" w:rsidR="00604F32" w:rsidRDefault="008642B3" w:rsidP="00604F32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6F6189D4" w14:textId="5B81B8C8" w:rsidR="00604F32" w:rsidRPr="00604F32" w:rsidRDefault="00604F32" w:rsidP="00604F32">
      <w:pPr>
        <w:jc w:val="center"/>
        <w:rPr>
          <w:bCs/>
          <w:sz w:val="28"/>
        </w:rPr>
      </w:pPr>
      <w:r w:rsidRPr="00604F32">
        <w:rPr>
          <w:bCs/>
          <w:sz w:val="28"/>
        </w:rPr>
        <w:t>(</w:t>
      </w:r>
      <w:r w:rsidRPr="00604F32">
        <w:rPr>
          <w:bCs/>
          <w:szCs w:val="22"/>
        </w:rPr>
        <w:t>wyniki częściowe)</w:t>
      </w:r>
    </w:p>
    <w:p w14:paraId="784670B8" w14:textId="77777777" w:rsidR="00604F32" w:rsidRPr="00604F32" w:rsidRDefault="00604F32" w:rsidP="00604F32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7313DB" w:rsidRPr="00607F9B" w14:paraId="3F2B9EFD" w14:textId="77777777" w:rsidTr="008F2F16">
        <w:trPr>
          <w:trHeight w:val="638"/>
        </w:trPr>
        <w:tc>
          <w:tcPr>
            <w:tcW w:w="959" w:type="dxa"/>
            <w:shd w:val="clear" w:color="auto" w:fill="auto"/>
          </w:tcPr>
          <w:p w14:paraId="6DBE2FEA" w14:textId="77777777" w:rsidR="007313DB" w:rsidRPr="00607F9B" w:rsidRDefault="007313DB" w:rsidP="008F2F1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44110BB" w14:textId="77777777" w:rsidR="007313DB" w:rsidRPr="00607F9B" w:rsidRDefault="007313DB" w:rsidP="008F2F1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313DB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313DB">
              <w:rPr>
                <w:b/>
                <w:bCs/>
                <w:sz w:val="22"/>
                <w:szCs w:val="22"/>
              </w:rPr>
              <w:t>Dostawa wyrobów medycznych sterylnych, jednorazowego użytku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313DB">
              <w:rPr>
                <w:b/>
                <w:sz w:val="22"/>
                <w:szCs w:val="22"/>
              </w:rPr>
              <w:t>ZP/15/2022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77F2D93" w14:textId="38D2139B" w:rsidR="008642B3" w:rsidRDefault="00C65E53" w:rsidP="00604F32">
      <w:pPr>
        <w:pStyle w:val="Nagwek"/>
        <w:tabs>
          <w:tab w:val="clear" w:pos="4536"/>
          <w:tab w:val="clear" w:pos="9072"/>
        </w:tabs>
        <w:spacing w:before="36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7313DB" w:rsidRPr="007313DB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7313DB" w:rsidRPr="007313DB">
        <w:rPr>
          <w:sz w:val="22"/>
          <w:szCs w:val="22"/>
        </w:rPr>
        <w:t>(</w:t>
      </w:r>
      <w:proofErr w:type="spellStart"/>
      <w:r w:rsidR="007313DB" w:rsidRPr="007313DB">
        <w:rPr>
          <w:sz w:val="22"/>
          <w:szCs w:val="22"/>
        </w:rPr>
        <w:t>t.j</w:t>
      </w:r>
      <w:proofErr w:type="spellEnd"/>
      <w:r w:rsidR="007313DB" w:rsidRPr="007313DB">
        <w:rPr>
          <w:sz w:val="22"/>
          <w:szCs w:val="22"/>
        </w:rPr>
        <w:t xml:space="preserve">. Dz.U. z 2021r. poz. 1129 z </w:t>
      </w:r>
      <w:proofErr w:type="spellStart"/>
      <w:r w:rsidR="007313DB" w:rsidRPr="007313DB">
        <w:rPr>
          <w:sz w:val="22"/>
          <w:szCs w:val="22"/>
        </w:rPr>
        <w:t>późn</w:t>
      </w:r>
      <w:proofErr w:type="spellEnd"/>
      <w:r w:rsidR="007313DB" w:rsidRPr="007313DB">
        <w:rPr>
          <w:sz w:val="22"/>
          <w:szCs w:val="22"/>
        </w:rPr>
        <w:t>.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65FED" w14:paraId="2E72D1BB" w14:textId="77777777" w:rsidTr="00E65FED">
        <w:trPr>
          <w:cantSplit/>
        </w:trPr>
        <w:tc>
          <w:tcPr>
            <w:tcW w:w="9498" w:type="dxa"/>
          </w:tcPr>
          <w:p w14:paraId="34321F63" w14:textId="77777777" w:rsidR="00E65FED" w:rsidRPr="00D26ED6" w:rsidRDefault="00E65FED" w:rsidP="00FB42D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94283">
              <w:rPr>
                <w:b/>
                <w:sz w:val="22"/>
                <w:szCs w:val="22"/>
              </w:rPr>
              <w:t>Fresenius</w:t>
            </w:r>
            <w:proofErr w:type="spellEnd"/>
            <w:r w:rsidRPr="0089428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94283">
              <w:rPr>
                <w:b/>
                <w:sz w:val="22"/>
                <w:szCs w:val="22"/>
              </w:rPr>
              <w:t>Kabi</w:t>
            </w:r>
            <w:proofErr w:type="spellEnd"/>
            <w:r w:rsidRPr="00894283">
              <w:rPr>
                <w:b/>
                <w:sz w:val="22"/>
                <w:szCs w:val="22"/>
              </w:rPr>
              <w:t xml:space="preserve"> Polska Sp. z o.o.</w:t>
            </w:r>
          </w:p>
          <w:p w14:paraId="01EAD583" w14:textId="77777777" w:rsidR="00E65FED" w:rsidRPr="009F0E5C" w:rsidRDefault="00E65FED" w:rsidP="00FB42D6">
            <w:pPr>
              <w:jc w:val="both"/>
              <w:rPr>
                <w:bCs/>
                <w:sz w:val="22"/>
                <w:szCs w:val="22"/>
              </w:rPr>
            </w:pPr>
            <w:r w:rsidRPr="00894283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90DAD13" w14:textId="77777777" w:rsidR="00E65FED" w:rsidRPr="009F0E5C" w:rsidRDefault="00E65FED" w:rsidP="00FB42D6">
            <w:pPr>
              <w:jc w:val="both"/>
              <w:rPr>
                <w:bCs/>
                <w:sz w:val="22"/>
                <w:szCs w:val="22"/>
              </w:rPr>
            </w:pPr>
            <w:r w:rsidRPr="00894283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Warszawa</w:t>
            </w:r>
          </w:p>
          <w:p w14:paraId="0CB58B5F" w14:textId="77777777" w:rsidR="00E65FED" w:rsidRDefault="00E65FED" w:rsidP="00FB42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BB08159" w14:textId="77777777" w:rsidR="00E65FED" w:rsidRPr="00211A34" w:rsidRDefault="00E65FED" w:rsidP="00FB42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94283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94283">
              <w:rPr>
                <w:sz w:val="22"/>
                <w:szCs w:val="22"/>
              </w:rPr>
              <w:t>Pakiet 1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94283">
              <w:rPr>
                <w:b/>
                <w:sz w:val="22"/>
                <w:szCs w:val="22"/>
              </w:rPr>
              <w:t>31 613.76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D5EF1E6" w14:textId="77777777" w:rsidR="00E65FED" w:rsidRDefault="00E65FED" w:rsidP="00FB42D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</w:p>
        </w:tc>
      </w:tr>
      <w:tr w:rsidR="00E65FED" w14:paraId="6E246EAF" w14:textId="77777777" w:rsidTr="00E65FED">
        <w:trPr>
          <w:cantSplit/>
        </w:trPr>
        <w:tc>
          <w:tcPr>
            <w:tcW w:w="9498" w:type="dxa"/>
          </w:tcPr>
          <w:p w14:paraId="05E4D039" w14:textId="77777777" w:rsidR="00E65FED" w:rsidRPr="00D26ED6" w:rsidRDefault="00E65FED" w:rsidP="00FB42D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94283">
              <w:rPr>
                <w:b/>
                <w:sz w:val="22"/>
                <w:szCs w:val="22"/>
              </w:rPr>
              <w:t>Medtronic</w:t>
            </w:r>
            <w:proofErr w:type="spellEnd"/>
            <w:r w:rsidRPr="00894283">
              <w:rPr>
                <w:b/>
                <w:sz w:val="22"/>
                <w:szCs w:val="22"/>
              </w:rPr>
              <w:t xml:space="preserve"> Poland sp. z o.o.</w:t>
            </w:r>
          </w:p>
          <w:p w14:paraId="3614D3A7" w14:textId="77777777" w:rsidR="00E65FED" w:rsidRPr="009F0E5C" w:rsidRDefault="00E65FED" w:rsidP="00FB42D6">
            <w:pPr>
              <w:jc w:val="both"/>
              <w:rPr>
                <w:bCs/>
                <w:sz w:val="22"/>
                <w:szCs w:val="22"/>
              </w:rPr>
            </w:pPr>
            <w:r w:rsidRPr="00894283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808894E" w14:textId="77777777" w:rsidR="00E65FED" w:rsidRPr="009F0E5C" w:rsidRDefault="00E65FED" w:rsidP="00FB42D6">
            <w:pPr>
              <w:jc w:val="both"/>
              <w:rPr>
                <w:bCs/>
                <w:sz w:val="22"/>
                <w:szCs w:val="22"/>
              </w:rPr>
            </w:pPr>
            <w:r w:rsidRPr="00894283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Warszawa</w:t>
            </w:r>
          </w:p>
          <w:p w14:paraId="5A8854CB" w14:textId="77777777" w:rsidR="00E65FED" w:rsidRDefault="00E65FED" w:rsidP="00FB42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B29D952" w14:textId="77777777" w:rsidR="00E65FED" w:rsidRPr="00211A34" w:rsidRDefault="00E65FED" w:rsidP="00FB42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94283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94283">
              <w:rPr>
                <w:sz w:val="22"/>
                <w:szCs w:val="22"/>
              </w:rPr>
              <w:t>Pakiet 2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94283">
              <w:rPr>
                <w:b/>
                <w:sz w:val="22"/>
                <w:szCs w:val="22"/>
              </w:rPr>
              <w:t>19 440.00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F82F601" w14:textId="77777777" w:rsidR="00E65FED" w:rsidRDefault="00E65FED" w:rsidP="00FB42D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</w:p>
        </w:tc>
      </w:tr>
      <w:tr w:rsidR="00E65FED" w14:paraId="1C431492" w14:textId="77777777" w:rsidTr="00E65FED">
        <w:trPr>
          <w:cantSplit/>
        </w:trPr>
        <w:tc>
          <w:tcPr>
            <w:tcW w:w="9498" w:type="dxa"/>
          </w:tcPr>
          <w:p w14:paraId="06B7261D" w14:textId="77777777" w:rsidR="00E65FED" w:rsidRPr="00D26ED6" w:rsidRDefault="00E65FED" w:rsidP="00FB42D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94283">
              <w:rPr>
                <w:b/>
                <w:sz w:val="22"/>
                <w:szCs w:val="22"/>
              </w:rPr>
              <w:t>Alcon</w:t>
            </w:r>
            <w:proofErr w:type="spellEnd"/>
            <w:r w:rsidRPr="00894283">
              <w:rPr>
                <w:b/>
                <w:sz w:val="22"/>
                <w:szCs w:val="22"/>
              </w:rPr>
              <w:t xml:space="preserve"> Polska Sp. z o.o.</w:t>
            </w:r>
          </w:p>
          <w:p w14:paraId="3B3DE7CC" w14:textId="77777777" w:rsidR="00E65FED" w:rsidRPr="009F0E5C" w:rsidRDefault="00E65FED" w:rsidP="00FB42D6">
            <w:pPr>
              <w:jc w:val="both"/>
              <w:rPr>
                <w:bCs/>
                <w:sz w:val="22"/>
                <w:szCs w:val="22"/>
              </w:rPr>
            </w:pPr>
            <w:r w:rsidRPr="00894283">
              <w:rPr>
                <w:bCs/>
                <w:sz w:val="22"/>
                <w:szCs w:val="22"/>
              </w:rPr>
              <w:t>Marynarska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/I piętro</w:t>
            </w:r>
          </w:p>
          <w:p w14:paraId="50F25EF7" w14:textId="77777777" w:rsidR="00E65FED" w:rsidRPr="009F0E5C" w:rsidRDefault="00E65FED" w:rsidP="00FB42D6">
            <w:pPr>
              <w:jc w:val="both"/>
              <w:rPr>
                <w:bCs/>
                <w:sz w:val="22"/>
                <w:szCs w:val="22"/>
              </w:rPr>
            </w:pPr>
            <w:r w:rsidRPr="00894283">
              <w:rPr>
                <w:bCs/>
                <w:sz w:val="22"/>
                <w:szCs w:val="22"/>
              </w:rPr>
              <w:t>02-674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Warszawa</w:t>
            </w:r>
          </w:p>
          <w:p w14:paraId="7D320C1C" w14:textId="77777777" w:rsidR="00E65FED" w:rsidRDefault="00E65FED" w:rsidP="00FB42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4077AF9" w14:textId="77777777" w:rsidR="00E65FED" w:rsidRPr="00211A34" w:rsidRDefault="00E65FED" w:rsidP="00FB42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94283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94283">
              <w:rPr>
                <w:sz w:val="22"/>
                <w:szCs w:val="22"/>
              </w:rPr>
              <w:t>Pakiet 6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94283">
              <w:rPr>
                <w:b/>
                <w:sz w:val="22"/>
                <w:szCs w:val="22"/>
              </w:rPr>
              <w:t>114 379.97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E054C0B" w14:textId="77777777" w:rsidR="00E65FED" w:rsidRDefault="00E65FED" w:rsidP="00FB42D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</w:p>
        </w:tc>
      </w:tr>
      <w:tr w:rsidR="00E65FED" w:rsidRPr="00894283" w14:paraId="2117FA6C" w14:textId="77777777" w:rsidTr="00E65FED">
        <w:trPr>
          <w:cantSplit/>
        </w:trPr>
        <w:tc>
          <w:tcPr>
            <w:tcW w:w="9498" w:type="dxa"/>
          </w:tcPr>
          <w:p w14:paraId="5478DEF5" w14:textId="77777777" w:rsidR="00E65FED" w:rsidRPr="00D26ED6" w:rsidRDefault="00E65FED" w:rsidP="00FB42D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94283">
              <w:rPr>
                <w:b/>
                <w:sz w:val="22"/>
                <w:szCs w:val="22"/>
              </w:rPr>
              <w:t>Medtronic</w:t>
            </w:r>
            <w:proofErr w:type="spellEnd"/>
            <w:r w:rsidRPr="00894283">
              <w:rPr>
                <w:b/>
                <w:sz w:val="22"/>
                <w:szCs w:val="22"/>
              </w:rPr>
              <w:t xml:space="preserve"> Poland sp. z o.o.</w:t>
            </w:r>
          </w:p>
          <w:p w14:paraId="3C0E4681" w14:textId="77777777" w:rsidR="00E65FED" w:rsidRPr="009F0E5C" w:rsidRDefault="00E65FED" w:rsidP="00FB42D6">
            <w:pPr>
              <w:jc w:val="both"/>
              <w:rPr>
                <w:bCs/>
                <w:sz w:val="22"/>
                <w:szCs w:val="22"/>
              </w:rPr>
            </w:pPr>
            <w:r w:rsidRPr="00894283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AB3931D" w14:textId="77777777" w:rsidR="00E65FED" w:rsidRPr="009F0E5C" w:rsidRDefault="00E65FED" w:rsidP="00FB42D6">
            <w:pPr>
              <w:jc w:val="both"/>
              <w:rPr>
                <w:bCs/>
                <w:sz w:val="22"/>
                <w:szCs w:val="22"/>
              </w:rPr>
            </w:pPr>
            <w:r w:rsidRPr="00894283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Warszawa</w:t>
            </w:r>
          </w:p>
          <w:p w14:paraId="261F879E" w14:textId="77777777" w:rsidR="00E65FED" w:rsidRDefault="00E65FED" w:rsidP="00FB42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2A28833" w14:textId="77777777" w:rsidR="00E65FED" w:rsidRPr="00211A34" w:rsidRDefault="00E65FED" w:rsidP="00FB42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94283">
              <w:rPr>
                <w:sz w:val="22"/>
                <w:szCs w:val="22"/>
              </w:rPr>
              <w:t>14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94283">
              <w:rPr>
                <w:sz w:val="22"/>
                <w:szCs w:val="22"/>
              </w:rPr>
              <w:t>Pakiet 14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94283">
              <w:rPr>
                <w:b/>
                <w:sz w:val="22"/>
                <w:szCs w:val="22"/>
              </w:rPr>
              <w:t>64 800.00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04FD129" w14:textId="77777777" w:rsidR="00E65FED" w:rsidRPr="00894283" w:rsidRDefault="00E65FED" w:rsidP="00FB42D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  <w:tr w:rsidR="00E65FED" w:rsidRPr="00894283" w14:paraId="64A5ECD4" w14:textId="77777777" w:rsidTr="00E65FED">
        <w:trPr>
          <w:cantSplit/>
        </w:trPr>
        <w:tc>
          <w:tcPr>
            <w:tcW w:w="9498" w:type="dxa"/>
          </w:tcPr>
          <w:p w14:paraId="2FEEC39F" w14:textId="77777777" w:rsidR="00E65FED" w:rsidRPr="00D26ED6" w:rsidRDefault="00E65FED" w:rsidP="00FB42D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94283">
              <w:rPr>
                <w:b/>
                <w:sz w:val="22"/>
                <w:szCs w:val="22"/>
              </w:rPr>
              <w:lastRenderedPageBreak/>
              <w:t>CENTRALA FARMACEUTYCZNA CEFARM SA</w:t>
            </w:r>
          </w:p>
          <w:p w14:paraId="75D3820D" w14:textId="77777777" w:rsidR="00E65FED" w:rsidRPr="009F0E5C" w:rsidRDefault="00E65FED" w:rsidP="00FB42D6">
            <w:pPr>
              <w:jc w:val="both"/>
              <w:rPr>
                <w:bCs/>
                <w:sz w:val="22"/>
                <w:szCs w:val="22"/>
              </w:rPr>
            </w:pPr>
            <w:r w:rsidRPr="00894283">
              <w:rPr>
                <w:bCs/>
                <w:sz w:val="22"/>
                <w:szCs w:val="22"/>
              </w:rPr>
              <w:t>UL.JANA KAZIMIERZA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E311E04" w14:textId="77777777" w:rsidR="00E65FED" w:rsidRPr="009F0E5C" w:rsidRDefault="00E65FED" w:rsidP="00FB42D6">
            <w:pPr>
              <w:jc w:val="both"/>
              <w:rPr>
                <w:bCs/>
                <w:sz w:val="22"/>
                <w:szCs w:val="22"/>
              </w:rPr>
            </w:pPr>
            <w:r w:rsidRPr="00894283">
              <w:rPr>
                <w:bCs/>
                <w:sz w:val="22"/>
                <w:szCs w:val="22"/>
              </w:rPr>
              <w:t>01-248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Warszawa</w:t>
            </w:r>
          </w:p>
          <w:p w14:paraId="4D594B81" w14:textId="77777777" w:rsidR="00E65FED" w:rsidRDefault="00E65FED" w:rsidP="00FB42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5B27BB6" w14:textId="77777777" w:rsidR="00E65FED" w:rsidRPr="00211A34" w:rsidRDefault="00E65FED" w:rsidP="00FB42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94283">
              <w:rPr>
                <w:sz w:val="22"/>
                <w:szCs w:val="22"/>
              </w:rPr>
              <w:t>16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94283">
              <w:rPr>
                <w:sz w:val="22"/>
                <w:szCs w:val="22"/>
              </w:rPr>
              <w:t>Pakiet 16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94283">
              <w:rPr>
                <w:b/>
                <w:sz w:val="22"/>
                <w:szCs w:val="22"/>
              </w:rPr>
              <w:t>297 920.16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B40EBE1" w14:textId="77777777" w:rsidR="00E65FED" w:rsidRPr="00894283" w:rsidRDefault="00E65FED" w:rsidP="00FB42D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  <w:tr w:rsidR="00E65FED" w:rsidRPr="00894283" w14:paraId="25BADADB" w14:textId="77777777" w:rsidTr="00E65FED">
        <w:trPr>
          <w:cantSplit/>
        </w:trPr>
        <w:tc>
          <w:tcPr>
            <w:tcW w:w="9498" w:type="dxa"/>
          </w:tcPr>
          <w:p w14:paraId="4C7B75E7" w14:textId="77777777" w:rsidR="00E65FED" w:rsidRPr="00D26ED6" w:rsidRDefault="00E65FED" w:rsidP="00FB42D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94283">
              <w:rPr>
                <w:b/>
                <w:sz w:val="22"/>
                <w:szCs w:val="22"/>
              </w:rPr>
              <w:t>PHU ANMAR Sp. z o.o. Sp. k</w:t>
            </w:r>
          </w:p>
          <w:p w14:paraId="3767068B" w14:textId="77777777" w:rsidR="00E65FED" w:rsidRPr="009F0E5C" w:rsidRDefault="00E65FED" w:rsidP="00FB42D6">
            <w:pPr>
              <w:jc w:val="both"/>
              <w:rPr>
                <w:bCs/>
                <w:sz w:val="22"/>
                <w:szCs w:val="22"/>
              </w:rPr>
            </w:pPr>
            <w:r w:rsidRPr="00894283">
              <w:rPr>
                <w:bCs/>
                <w:sz w:val="22"/>
                <w:szCs w:val="22"/>
              </w:rPr>
              <w:t>Strefowa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672E45B" w14:textId="77777777" w:rsidR="00E65FED" w:rsidRPr="009F0E5C" w:rsidRDefault="00E65FED" w:rsidP="00FB42D6">
            <w:pPr>
              <w:jc w:val="both"/>
              <w:rPr>
                <w:bCs/>
                <w:sz w:val="22"/>
                <w:szCs w:val="22"/>
              </w:rPr>
            </w:pPr>
            <w:r w:rsidRPr="00894283">
              <w:rPr>
                <w:bCs/>
                <w:sz w:val="22"/>
                <w:szCs w:val="22"/>
              </w:rPr>
              <w:t>43-100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Tychy</w:t>
            </w:r>
          </w:p>
          <w:p w14:paraId="00AF3315" w14:textId="77777777" w:rsidR="00E65FED" w:rsidRDefault="00E65FED" w:rsidP="00FB42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C474CB2" w14:textId="77777777" w:rsidR="00E65FED" w:rsidRPr="00211A34" w:rsidRDefault="00E65FED" w:rsidP="00FB42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94283">
              <w:rPr>
                <w:sz w:val="22"/>
                <w:szCs w:val="22"/>
              </w:rPr>
              <w:t>18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94283">
              <w:rPr>
                <w:sz w:val="22"/>
                <w:szCs w:val="22"/>
              </w:rPr>
              <w:t>Pakiet 18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94283">
              <w:rPr>
                <w:b/>
                <w:sz w:val="22"/>
                <w:szCs w:val="22"/>
              </w:rPr>
              <w:t>6 119.71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6563EFA" w14:textId="77777777" w:rsidR="00E65FED" w:rsidRPr="00894283" w:rsidRDefault="00E65FED" w:rsidP="00FB42D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  <w:tr w:rsidR="00E65FED" w:rsidRPr="00894283" w14:paraId="6B6FC3F6" w14:textId="77777777" w:rsidTr="00E65FED">
        <w:trPr>
          <w:cantSplit/>
        </w:trPr>
        <w:tc>
          <w:tcPr>
            <w:tcW w:w="9498" w:type="dxa"/>
          </w:tcPr>
          <w:p w14:paraId="0C6ADBD4" w14:textId="77777777" w:rsidR="00E65FED" w:rsidRPr="00D26ED6" w:rsidRDefault="00E65FED" w:rsidP="00FB42D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94283">
              <w:rPr>
                <w:b/>
                <w:sz w:val="22"/>
                <w:szCs w:val="22"/>
              </w:rPr>
              <w:t xml:space="preserve">GIN-MEDICAL </w:t>
            </w:r>
            <w:proofErr w:type="spellStart"/>
            <w:r w:rsidRPr="00894283">
              <w:rPr>
                <w:b/>
                <w:sz w:val="22"/>
                <w:szCs w:val="22"/>
              </w:rPr>
              <w:t>Sp.z</w:t>
            </w:r>
            <w:proofErr w:type="spellEnd"/>
            <w:r w:rsidRPr="00894283">
              <w:rPr>
                <w:b/>
                <w:sz w:val="22"/>
                <w:szCs w:val="22"/>
              </w:rPr>
              <w:t xml:space="preserve"> o.o.</w:t>
            </w:r>
          </w:p>
          <w:p w14:paraId="7A800670" w14:textId="77777777" w:rsidR="00E65FED" w:rsidRPr="009F0E5C" w:rsidRDefault="00E65FED" w:rsidP="00FB42D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894283">
              <w:rPr>
                <w:bCs/>
                <w:sz w:val="22"/>
                <w:szCs w:val="22"/>
              </w:rPr>
              <w:t>Piltza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43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/28</w:t>
            </w:r>
          </w:p>
          <w:p w14:paraId="1C840042" w14:textId="77777777" w:rsidR="00E65FED" w:rsidRPr="009F0E5C" w:rsidRDefault="00E65FED" w:rsidP="00FB42D6">
            <w:pPr>
              <w:jc w:val="both"/>
              <w:rPr>
                <w:bCs/>
                <w:sz w:val="22"/>
                <w:szCs w:val="22"/>
              </w:rPr>
            </w:pPr>
            <w:r w:rsidRPr="00894283">
              <w:rPr>
                <w:bCs/>
                <w:sz w:val="22"/>
                <w:szCs w:val="22"/>
              </w:rPr>
              <w:t>30-392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Kraków</w:t>
            </w:r>
          </w:p>
          <w:p w14:paraId="0F0AAA56" w14:textId="77777777" w:rsidR="00E65FED" w:rsidRDefault="00E65FED" w:rsidP="00FB42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7356E39" w14:textId="77777777" w:rsidR="00E65FED" w:rsidRPr="00211A34" w:rsidRDefault="00E65FED" w:rsidP="00FB42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94283">
              <w:rPr>
                <w:sz w:val="22"/>
                <w:szCs w:val="22"/>
              </w:rPr>
              <w:t>22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94283">
              <w:rPr>
                <w:sz w:val="22"/>
                <w:szCs w:val="22"/>
              </w:rPr>
              <w:t>Pakiet 22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94283">
              <w:rPr>
                <w:b/>
                <w:sz w:val="22"/>
                <w:szCs w:val="22"/>
              </w:rPr>
              <w:t>3 780.00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7D25766" w14:textId="77777777" w:rsidR="00E65FED" w:rsidRPr="00894283" w:rsidRDefault="00E65FED" w:rsidP="00FB42D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  <w:tr w:rsidR="00E65FED" w:rsidRPr="00894283" w14:paraId="4D9065DE" w14:textId="77777777" w:rsidTr="00E65FED">
        <w:trPr>
          <w:cantSplit/>
        </w:trPr>
        <w:tc>
          <w:tcPr>
            <w:tcW w:w="9498" w:type="dxa"/>
          </w:tcPr>
          <w:p w14:paraId="39BDA163" w14:textId="77777777" w:rsidR="00E65FED" w:rsidRPr="00D26ED6" w:rsidRDefault="00E65FED" w:rsidP="00FB42D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94283">
              <w:rPr>
                <w:b/>
                <w:sz w:val="22"/>
                <w:szCs w:val="22"/>
              </w:rPr>
              <w:t>Rovers</w:t>
            </w:r>
            <w:proofErr w:type="spellEnd"/>
            <w:r w:rsidRPr="00894283">
              <w:rPr>
                <w:b/>
                <w:sz w:val="22"/>
                <w:szCs w:val="22"/>
              </w:rPr>
              <w:t xml:space="preserve"> Polska Sp. z o.o.</w:t>
            </w:r>
          </w:p>
          <w:p w14:paraId="3AE537E5" w14:textId="77777777" w:rsidR="00E65FED" w:rsidRPr="009F0E5C" w:rsidRDefault="00E65FED" w:rsidP="00FB42D6">
            <w:pPr>
              <w:jc w:val="both"/>
              <w:rPr>
                <w:bCs/>
                <w:sz w:val="22"/>
                <w:szCs w:val="22"/>
              </w:rPr>
            </w:pPr>
            <w:r w:rsidRPr="00894283">
              <w:rPr>
                <w:bCs/>
                <w:sz w:val="22"/>
                <w:szCs w:val="22"/>
              </w:rPr>
              <w:t>Stołeczna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10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69E195F" w14:textId="77777777" w:rsidR="00E65FED" w:rsidRPr="009F0E5C" w:rsidRDefault="00E65FED" w:rsidP="00FB42D6">
            <w:pPr>
              <w:jc w:val="both"/>
              <w:rPr>
                <w:bCs/>
                <w:sz w:val="22"/>
                <w:szCs w:val="22"/>
              </w:rPr>
            </w:pPr>
            <w:r w:rsidRPr="00894283">
              <w:rPr>
                <w:bCs/>
                <w:sz w:val="22"/>
                <w:szCs w:val="22"/>
              </w:rPr>
              <w:t>05-501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Piaseczno</w:t>
            </w:r>
          </w:p>
          <w:p w14:paraId="7A40086E" w14:textId="77777777" w:rsidR="00E65FED" w:rsidRDefault="00E65FED" w:rsidP="00FB42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59069A3" w14:textId="77777777" w:rsidR="00E65FED" w:rsidRPr="00211A34" w:rsidRDefault="00E65FED" w:rsidP="00FB42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94283">
              <w:rPr>
                <w:sz w:val="22"/>
                <w:szCs w:val="22"/>
              </w:rPr>
              <w:t>24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94283">
              <w:rPr>
                <w:sz w:val="22"/>
                <w:szCs w:val="22"/>
              </w:rPr>
              <w:t>Pakiet 24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94283">
              <w:rPr>
                <w:b/>
                <w:sz w:val="22"/>
                <w:szCs w:val="22"/>
              </w:rPr>
              <w:t>7 938.00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031477E" w14:textId="77777777" w:rsidR="00E65FED" w:rsidRPr="00894283" w:rsidRDefault="00E65FED" w:rsidP="00FB42D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  <w:tr w:rsidR="00E65FED" w:rsidRPr="00894283" w14:paraId="7EA04FAB" w14:textId="77777777" w:rsidTr="00E65FED">
        <w:trPr>
          <w:cantSplit/>
        </w:trPr>
        <w:tc>
          <w:tcPr>
            <w:tcW w:w="9498" w:type="dxa"/>
          </w:tcPr>
          <w:p w14:paraId="37A0DF39" w14:textId="77777777" w:rsidR="00E65FED" w:rsidRPr="00D26ED6" w:rsidRDefault="00E65FED" w:rsidP="00FB42D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94283">
              <w:rPr>
                <w:b/>
                <w:sz w:val="22"/>
                <w:szCs w:val="22"/>
              </w:rPr>
              <w:t>Medtronic</w:t>
            </w:r>
            <w:proofErr w:type="spellEnd"/>
            <w:r w:rsidRPr="00894283">
              <w:rPr>
                <w:b/>
                <w:sz w:val="22"/>
                <w:szCs w:val="22"/>
              </w:rPr>
              <w:t xml:space="preserve"> Poland sp. z o.o.</w:t>
            </w:r>
          </w:p>
          <w:p w14:paraId="31A064ED" w14:textId="77777777" w:rsidR="00E65FED" w:rsidRPr="009F0E5C" w:rsidRDefault="00E65FED" w:rsidP="00FB42D6">
            <w:pPr>
              <w:jc w:val="both"/>
              <w:rPr>
                <w:bCs/>
                <w:sz w:val="22"/>
                <w:szCs w:val="22"/>
              </w:rPr>
            </w:pPr>
            <w:r w:rsidRPr="00894283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14C9C0E" w14:textId="77777777" w:rsidR="00E65FED" w:rsidRPr="009F0E5C" w:rsidRDefault="00E65FED" w:rsidP="00FB42D6">
            <w:pPr>
              <w:jc w:val="both"/>
              <w:rPr>
                <w:bCs/>
                <w:sz w:val="22"/>
                <w:szCs w:val="22"/>
              </w:rPr>
            </w:pPr>
            <w:r w:rsidRPr="00894283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Warszawa</w:t>
            </w:r>
          </w:p>
          <w:p w14:paraId="230BBBA0" w14:textId="77777777" w:rsidR="00E65FED" w:rsidRDefault="00E65FED" w:rsidP="00FB42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429AA64" w14:textId="77777777" w:rsidR="00E65FED" w:rsidRPr="00211A34" w:rsidRDefault="00E65FED" w:rsidP="00FB42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94283">
              <w:rPr>
                <w:sz w:val="22"/>
                <w:szCs w:val="22"/>
              </w:rPr>
              <w:t>25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94283">
              <w:rPr>
                <w:sz w:val="22"/>
                <w:szCs w:val="22"/>
              </w:rPr>
              <w:t>Pakiet 25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94283">
              <w:rPr>
                <w:b/>
                <w:sz w:val="22"/>
                <w:szCs w:val="22"/>
              </w:rPr>
              <w:t>131 976.00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D7A79D3" w14:textId="77777777" w:rsidR="00E65FED" w:rsidRPr="00894283" w:rsidRDefault="00E65FED" w:rsidP="00FB42D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  <w:tr w:rsidR="00E65FED" w:rsidRPr="00894283" w14:paraId="79843358" w14:textId="77777777" w:rsidTr="00E65FED">
        <w:trPr>
          <w:cantSplit/>
        </w:trPr>
        <w:tc>
          <w:tcPr>
            <w:tcW w:w="9498" w:type="dxa"/>
          </w:tcPr>
          <w:p w14:paraId="671D3FEA" w14:textId="77777777" w:rsidR="00E65FED" w:rsidRPr="00D26ED6" w:rsidRDefault="00E65FED" w:rsidP="00FB42D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94283">
              <w:rPr>
                <w:b/>
                <w:sz w:val="22"/>
                <w:szCs w:val="22"/>
              </w:rPr>
              <w:t>BERYL MED POLAND Sp. z o.o.</w:t>
            </w:r>
          </w:p>
          <w:p w14:paraId="6829EA51" w14:textId="77777777" w:rsidR="00E65FED" w:rsidRPr="009F0E5C" w:rsidRDefault="00E65FED" w:rsidP="00FB42D6">
            <w:pPr>
              <w:jc w:val="both"/>
              <w:rPr>
                <w:bCs/>
                <w:sz w:val="22"/>
                <w:szCs w:val="22"/>
              </w:rPr>
            </w:pPr>
            <w:r w:rsidRPr="00894283">
              <w:rPr>
                <w:bCs/>
                <w:sz w:val="22"/>
                <w:szCs w:val="22"/>
              </w:rPr>
              <w:t>Łopuszańska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36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/bud.14C</w:t>
            </w:r>
          </w:p>
          <w:p w14:paraId="2B0F1E5D" w14:textId="77777777" w:rsidR="00E65FED" w:rsidRPr="009F0E5C" w:rsidRDefault="00E65FED" w:rsidP="00FB42D6">
            <w:pPr>
              <w:jc w:val="both"/>
              <w:rPr>
                <w:bCs/>
                <w:sz w:val="22"/>
                <w:szCs w:val="22"/>
              </w:rPr>
            </w:pPr>
            <w:r w:rsidRPr="00894283">
              <w:rPr>
                <w:bCs/>
                <w:sz w:val="22"/>
                <w:szCs w:val="22"/>
              </w:rPr>
              <w:t>02-220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Warszawa</w:t>
            </w:r>
          </w:p>
          <w:p w14:paraId="7E0C8FB4" w14:textId="77777777" w:rsidR="00E65FED" w:rsidRDefault="00E65FED" w:rsidP="00FB42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2F1D5E4" w14:textId="77777777" w:rsidR="00E65FED" w:rsidRPr="00211A34" w:rsidRDefault="00E65FED" w:rsidP="00FB42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94283">
              <w:rPr>
                <w:sz w:val="22"/>
                <w:szCs w:val="22"/>
              </w:rPr>
              <w:t>26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94283">
              <w:rPr>
                <w:sz w:val="22"/>
                <w:szCs w:val="22"/>
              </w:rPr>
              <w:t>Pakiet 26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94283">
              <w:rPr>
                <w:b/>
                <w:sz w:val="22"/>
                <w:szCs w:val="22"/>
              </w:rPr>
              <w:t>3 240.00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2A75C13" w14:textId="77777777" w:rsidR="00E65FED" w:rsidRPr="00894283" w:rsidRDefault="00E65FED" w:rsidP="00FB42D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  <w:tr w:rsidR="00E65FED" w:rsidRPr="00894283" w14:paraId="4E8059C0" w14:textId="77777777" w:rsidTr="00E65FED">
        <w:trPr>
          <w:cantSplit/>
        </w:trPr>
        <w:tc>
          <w:tcPr>
            <w:tcW w:w="9498" w:type="dxa"/>
          </w:tcPr>
          <w:p w14:paraId="5FB2AD21" w14:textId="77777777" w:rsidR="00E65FED" w:rsidRPr="00D26ED6" w:rsidRDefault="00E65FED" w:rsidP="00FB42D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94283">
              <w:rPr>
                <w:b/>
                <w:sz w:val="22"/>
                <w:szCs w:val="22"/>
              </w:rPr>
              <w:t>Unitech</w:t>
            </w:r>
            <w:proofErr w:type="spellEnd"/>
            <w:r w:rsidRPr="0089428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94283">
              <w:rPr>
                <w:b/>
                <w:sz w:val="22"/>
                <w:szCs w:val="22"/>
              </w:rPr>
              <w:t>Surgical</w:t>
            </w:r>
            <w:proofErr w:type="spellEnd"/>
            <w:r w:rsidRPr="00894283">
              <w:rPr>
                <w:b/>
                <w:sz w:val="22"/>
                <w:szCs w:val="22"/>
              </w:rPr>
              <w:t xml:space="preserve"> Sp. z o.o.</w:t>
            </w:r>
          </w:p>
          <w:p w14:paraId="64A8B60F" w14:textId="77777777" w:rsidR="00E65FED" w:rsidRPr="009F0E5C" w:rsidRDefault="00E65FED" w:rsidP="00FB42D6">
            <w:pPr>
              <w:jc w:val="both"/>
              <w:rPr>
                <w:bCs/>
                <w:sz w:val="22"/>
                <w:szCs w:val="22"/>
              </w:rPr>
            </w:pPr>
            <w:r w:rsidRPr="00894283">
              <w:rPr>
                <w:bCs/>
                <w:sz w:val="22"/>
                <w:szCs w:val="22"/>
              </w:rPr>
              <w:t>Kalwaryjska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69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/9</w:t>
            </w:r>
          </w:p>
          <w:p w14:paraId="375D4CF2" w14:textId="77777777" w:rsidR="00E65FED" w:rsidRPr="009F0E5C" w:rsidRDefault="00E65FED" w:rsidP="00FB42D6">
            <w:pPr>
              <w:jc w:val="both"/>
              <w:rPr>
                <w:bCs/>
                <w:sz w:val="22"/>
                <w:szCs w:val="22"/>
              </w:rPr>
            </w:pPr>
            <w:r w:rsidRPr="00894283">
              <w:rPr>
                <w:bCs/>
                <w:sz w:val="22"/>
                <w:szCs w:val="22"/>
              </w:rPr>
              <w:t>30-504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Kraków</w:t>
            </w:r>
          </w:p>
          <w:p w14:paraId="115D9E2F" w14:textId="77777777" w:rsidR="00E65FED" w:rsidRDefault="00E65FED" w:rsidP="00FB42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F8A2260" w14:textId="77777777" w:rsidR="00E65FED" w:rsidRPr="00211A34" w:rsidRDefault="00E65FED" w:rsidP="00FB42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94283">
              <w:rPr>
                <w:sz w:val="22"/>
                <w:szCs w:val="22"/>
              </w:rPr>
              <w:t>27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94283">
              <w:rPr>
                <w:sz w:val="22"/>
                <w:szCs w:val="22"/>
              </w:rPr>
              <w:t>Pakiet 27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94283">
              <w:rPr>
                <w:b/>
                <w:sz w:val="22"/>
                <w:szCs w:val="22"/>
              </w:rPr>
              <w:t>5 940.00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155AAA6" w14:textId="77777777" w:rsidR="00E65FED" w:rsidRPr="00894283" w:rsidRDefault="00E65FED" w:rsidP="00FB42D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  <w:tr w:rsidR="00E65FED" w:rsidRPr="00894283" w14:paraId="26EB1892" w14:textId="77777777" w:rsidTr="00E65FED">
        <w:trPr>
          <w:cantSplit/>
        </w:trPr>
        <w:tc>
          <w:tcPr>
            <w:tcW w:w="9498" w:type="dxa"/>
          </w:tcPr>
          <w:p w14:paraId="2D00047A" w14:textId="77777777" w:rsidR="00E65FED" w:rsidRPr="00D26ED6" w:rsidRDefault="00E65FED" w:rsidP="00FB42D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94283">
              <w:rPr>
                <w:b/>
                <w:sz w:val="22"/>
                <w:szCs w:val="22"/>
              </w:rPr>
              <w:lastRenderedPageBreak/>
              <w:t>Medtronic</w:t>
            </w:r>
            <w:proofErr w:type="spellEnd"/>
            <w:r w:rsidRPr="00894283">
              <w:rPr>
                <w:b/>
                <w:sz w:val="22"/>
                <w:szCs w:val="22"/>
              </w:rPr>
              <w:t xml:space="preserve"> Poland sp. z o.o.</w:t>
            </w:r>
          </w:p>
          <w:p w14:paraId="74B88692" w14:textId="77777777" w:rsidR="00E65FED" w:rsidRPr="009F0E5C" w:rsidRDefault="00E65FED" w:rsidP="00FB42D6">
            <w:pPr>
              <w:jc w:val="both"/>
              <w:rPr>
                <w:bCs/>
                <w:sz w:val="22"/>
                <w:szCs w:val="22"/>
              </w:rPr>
            </w:pPr>
            <w:r w:rsidRPr="00894283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60F8F77" w14:textId="77777777" w:rsidR="00E65FED" w:rsidRPr="009F0E5C" w:rsidRDefault="00E65FED" w:rsidP="00FB42D6">
            <w:pPr>
              <w:jc w:val="both"/>
              <w:rPr>
                <w:bCs/>
                <w:sz w:val="22"/>
                <w:szCs w:val="22"/>
              </w:rPr>
            </w:pPr>
            <w:r w:rsidRPr="00894283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Warszawa</w:t>
            </w:r>
          </w:p>
          <w:p w14:paraId="7DFFAEF4" w14:textId="77777777" w:rsidR="00E65FED" w:rsidRDefault="00E65FED" w:rsidP="00FB42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4E7C7F7" w14:textId="77777777" w:rsidR="00E65FED" w:rsidRPr="00211A34" w:rsidRDefault="00E65FED" w:rsidP="00FB42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94283">
              <w:rPr>
                <w:sz w:val="22"/>
                <w:szCs w:val="22"/>
              </w:rPr>
              <w:t>29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94283">
              <w:rPr>
                <w:sz w:val="22"/>
                <w:szCs w:val="22"/>
              </w:rPr>
              <w:t>Pakiet 29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94283">
              <w:rPr>
                <w:b/>
                <w:sz w:val="22"/>
                <w:szCs w:val="22"/>
              </w:rPr>
              <w:t>392 040.00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AEF3C59" w14:textId="77777777" w:rsidR="00E65FED" w:rsidRPr="00894283" w:rsidRDefault="00E65FED" w:rsidP="00FB42D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  <w:tr w:rsidR="00E65FED" w:rsidRPr="00894283" w14:paraId="2DCD2686" w14:textId="77777777" w:rsidTr="00E65FED">
        <w:trPr>
          <w:cantSplit/>
        </w:trPr>
        <w:tc>
          <w:tcPr>
            <w:tcW w:w="9498" w:type="dxa"/>
          </w:tcPr>
          <w:p w14:paraId="241A64A5" w14:textId="77777777" w:rsidR="00E65FED" w:rsidRPr="00D26ED6" w:rsidRDefault="00E65FED" w:rsidP="00FB42D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94283">
              <w:rPr>
                <w:b/>
                <w:sz w:val="22"/>
                <w:szCs w:val="22"/>
              </w:rPr>
              <w:t>Paul Hartmann Polska Sp. z o.o.</w:t>
            </w:r>
          </w:p>
          <w:p w14:paraId="2393CBFC" w14:textId="77777777" w:rsidR="00E65FED" w:rsidRPr="009F0E5C" w:rsidRDefault="00E65FED" w:rsidP="00FB42D6">
            <w:pPr>
              <w:jc w:val="both"/>
              <w:rPr>
                <w:bCs/>
                <w:sz w:val="22"/>
                <w:szCs w:val="22"/>
              </w:rPr>
            </w:pPr>
            <w:r w:rsidRPr="00894283">
              <w:rPr>
                <w:bCs/>
                <w:sz w:val="22"/>
                <w:szCs w:val="22"/>
              </w:rPr>
              <w:t>ul. Żeromskiego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805454E" w14:textId="77777777" w:rsidR="00E65FED" w:rsidRPr="009F0E5C" w:rsidRDefault="00E65FED" w:rsidP="00FB42D6">
            <w:pPr>
              <w:jc w:val="both"/>
              <w:rPr>
                <w:bCs/>
                <w:sz w:val="22"/>
                <w:szCs w:val="22"/>
              </w:rPr>
            </w:pPr>
            <w:r w:rsidRPr="00894283">
              <w:rPr>
                <w:bCs/>
                <w:sz w:val="22"/>
                <w:szCs w:val="22"/>
              </w:rPr>
              <w:t>95-200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Pabianice</w:t>
            </w:r>
          </w:p>
          <w:p w14:paraId="7D40BB77" w14:textId="77777777" w:rsidR="00E65FED" w:rsidRDefault="00E65FED" w:rsidP="00FB42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764C76E" w14:textId="77777777" w:rsidR="00E65FED" w:rsidRPr="00211A34" w:rsidRDefault="00E65FED" w:rsidP="00FB42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94283">
              <w:rPr>
                <w:sz w:val="22"/>
                <w:szCs w:val="22"/>
              </w:rPr>
              <w:t>37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94283">
              <w:rPr>
                <w:sz w:val="22"/>
                <w:szCs w:val="22"/>
              </w:rPr>
              <w:t>Pakiet 37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94283">
              <w:rPr>
                <w:b/>
                <w:sz w:val="22"/>
                <w:szCs w:val="22"/>
              </w:rPr>
              <w:t>26 834.22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043A2E6" w14:textId="77777777" w:rsidR="00E65FED" w:rsidRPr="00894283" w:rsidRDefault="00E65FED" w:rsidP="00FB42D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  <w:tr w:rsidR="00E65FED" w:rsidRPr="00894283" w14:paraId="3CB0DF8F" w14:textId="77777777" w:rsidTr="00E65FED">
        <w:trPr>
          <w:cantSplit/>
        </w:trPr>
        <w:tc>
          <w:tcPr>
            <w:tcW w:w="9498" w:type="dxa"/>
          </w:tcPr>
          <w:p w14:paraId="324BBBC5" w14:textId="77777777" w:rsidR="00E65FED" w:rsidRPr="00D26ED6" w:rsidRDefault="00E65FED" w:rsidP="00FB42D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94283">
              <w:rPr>
                <w:b/>
                <w:sz w:val="22"/>
                <w:szCs w:val="22"/>
              </w:rPr>
              <w:t>Medtronic</w:t>
            </w:r>
            <w:proofErr w:type="spellEnd"/>
            <w:r w:rsidRPr="00894283">
              <w:rPr>
                <w:b/>
                <w:sz w:val="22"/>
                <w:szCs w:val="22"/>
              </w:rPr>
              <w:t xml:space="preserve"> Poland sp. z o.o.</w:t>
            </w:r>
          </w:p>
          <w:p w14:paraId="1E6F4D49" w14:textId="77777777" w:rsidR="00E65FED" w:rsidRPr="009F0E5C" w:rsidRDefault="00E65FED" w:rsidP="00FB42D6">
            <w:pPr>
              <w:jc w:val="both"/>
              <w:rPr>
                <w:bCs/>
                <w:sz w:val="22"/>
                <w:szCs w:val="22"/>
              </w:rPr>
            </w:pPr>
            <w:r w:rsidRPr="00894283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EF49F65" w14:textId="77777777" w:rsidR="00E65FED" w:rsidRPr="009F0E5C" w:rsidRDefault="00E65FED" w:rsidP="00FB42D6">
            <w:pPr>
              <w:jc w:val="both"/>
              <w:rPr>
                <w:bCs/>
                <w:sz w:val="22"/>
                <w:szCs w:val="22"/>
              </w:rPr>
            </w:pPr>
            <w:r w:rsidRPr="00894283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Warszawa</w:t>
            </w:r>
          </w:p>
          <w:p w14:paraId="7993B02B" w14:textId="77777777" w:rsidR="00E65FED" w:rsidRDefault="00E65FED" w:rsidP="00FB42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1DA5097" w14:textId="77777777" w:rsidR="00E65FED" w:rsidRPr="00211A34" w:rsidRDefault="00E65FED" w:rsidP="00FB42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94283">
              <w:rPr>
                <w:sz w:val="22"/>
                <w:szCs w:val="22"/>
              </w:rPr>
              <w:t>44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94283">
              <w:rPr>
                <w:sz w:val="22"/>
                <w:szCs w:val="22"/>
              </w:rPr>
              <w:t>Pakiet 44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94283">
              <w:rPr>
                <w:b/>
                <w:sz w:val="22"/>
                <w:szCs w:val="22"/>
              </w:rPr>
              <w:t>75 060.00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F528B25" w14:textId="77777777" w:rsidR="00E65FED" w:rsidRPr="00894283" w:rsidRDefault="00E65FED" w:rsidP="00FB42D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  <w:tr w:rsidR="00E65FED" w:rsidRPr="00894283" w14:paraId="1E099129" w14:textId="77777777" w:rsidTr="00E65FED">
        <w:trPr>
          <w:cantSplit/>
        </w:trPr>
        <w:tc>
          <w:tcPr>
            <w:tcW w:w="9498" w:type="dxa"/>
          </w:tcPr>
          <w:p w14:paraId="687D57F9" w14:textId="77777777" w:rsidR="00E65FED" w:rsidRPr="00D26ED6" w:rsidRDefault="00E65FED" w:rsidP="00FB42D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94283">
              <w:rPr>
                <w:b/>
                <w:sz w:val="22"/>
                <w:szCs w:val="22"/>
              </w:rPr>
              <w:t>Rovers</w:t>
            </w:r>
            <w:proofErr w:type="spellEnd"/>
            <w:r w:rsidRPr="00894283">
              <w:rPr>
                <w:b/>
                <w:sz w:val="22"/>
                <w:szCs w:val="22"/>
              </w:rPr>
              <w:t xml:space="preserve"> Polska Sp. z o.o.</w:t>
            </w:r>
          </w:p>
          <w:p w14:paraId="2BA4E24B" w14:textId="77777777" w:rsidR="00E65FED" w:rsidRPr="009F0E5C" w:rsidRDefault="00E65FED" w:rsidP="00FB42D6">
            <w:pPr>
              <w:jc w:val="both"/>
              <w:rPr>
                <w:bCs/>
                <w:sz w:val="22"/>
                <w:szCs w:val="22"/>
              </w:rPr>
            </w:pPr>
            <w:r w:rsidRPr="00894283">
              <w:rPr>
                <w:bCs/>
                <w:sz w:val="22"/>
                <w:szCs w:val="22"/>
              </w:rPr>
              <w:t>Stołeczna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10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F8A343B" w14:textId="77777777" w:rsidR="00E65FED" w:rsidRPr="009F0E5C" w:rsidRDefault="00E65FED" w:rsidP="00FB42D6">
            <w:pPr>
              <w:jc w:val="both"/>
              <w:rPr>
                <w:bCs/>
                <w:sz w:val="22"/>
                <w:szCs w:val="22"/>
              </w:rPr>
            </w:pPr>
            <w:r w:rsidRPr="00894283">
              <w:rPr>
                <w:bCs/>
                <w:sz w:val="22"/>
                <w:szCs w:val="22"/>
              </w:rPr>
              <w:t>05-501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Piaseczno</w:t>
            </w:r>
          </w:p>
          <w:p w14:paraId="2402A53C" w14:textId="77777777" w:rsidR="00E65FED" w:rsidRDefault="00E65FED" w:rsidP="00FB42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489B48F" w14:textId="77777777" w:rsidR="00E65FED" w:rsidRPr="00211A34" w:rsidRDefault="00E65FED" w:rsidP="00FB42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94283">
              <w:rPr>
                <w:sz w:val="22"/>
                <w:szCs w:val="22"/>
              </w:rPr>
              <w:t>47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94283">
              <w:rPr>
                <w:sz w:val="22"/>
                <w:szCs w:val="22"/>
              </w:rPr>
              <w:t>Pakiet 47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94283">
              <w:rPr>
                <w:b/>
                <w:sz w:val="22"/>
                <w:szCs w:val="22"/>
              </w:rPr>
              <w:t>7 020.00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1E0898D" w14:textId="77777777" w:rsidR="00E65FED" w:rsidRPr="00894283" w:rsidRDefault="00E65FED" w:rsidP="00FB42D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  <w:tr w:rsidR="00E65FED" w:rsidRPr="00894283" w14:paraId="3E90EFDF" w14:textId="77777777" w:rsidTr="00E65FED">
        <w:trPr>
          <w:cantSplit/>
        </w:trPr>
        <w:tc>
          <w:tcPr>
            <w:tcW w:w="9498" w:type="dxa"/>
          </w:tcPr>
          <w:p w14:paraId="70128871" w14:textId="77777777" w:rsidR="00E65FED" w:rsidRPr="00D26ED6" w:rsidRDefault="00E65FED" w:rsidP="00FB42D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94283">
              <w:rPr>
                <w:b/>
                <w:sz w:val="22"/>
                <w:szCs w:val="22"/>
              </w:rPr>
              <w:t>Rovers</w:t>
            </w:r>
            <w:proofErr w:type="spellEnd"/>
            <w:r w:rsidRPr="00894283">
              <w:rPr>
                <w:b/>
                <w:sz w:val="22"/>
                <w:szCs w:val="22"/>
              </w:rPr>
              <w:t xml:space="preserve"> Polska Sp. z o.o.</w:t>
            </w:r>
          </w:p>
          <w:p w14:paraId="120950E3" w14:textId="77777777" w:rsidR="00E65FED" w:rsidRPr="009F0E5C" w:rsidRDefault="00E65FED" w:rsidP="00FB42D6">
            <w:pPr>
              <w:jc w:val="both"/>
              <w:rPr>
                <w:bCs/>
                <w:sz w:val="22"/>
                <w:szCs w:val="22"/>
              </w:rPr>
            </w:pPr>
            <w:r w:rsidRPr="00894283">
              <w:rPr>
                <w:bCs/>
                <w:sz w:val="22"/>
                <w:szCs w:val="22"/>
              </w:rPr>
              <w:t>Stołeczna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10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A70D56E" w14:textId="77777777" w:rsidR="00E65FED" w:rsidRPr="009F0E5C" w:rsidRDefault="00E65FED" w:rsidP="00FB42D6">
            <w:pPr>
              <w:jc w:val="both"/>
              <w:rPr>
                <w:bCs/>
                <w:sz w:val="22"/>
                <w:szCs w:val="22"/>
              </w:rPr>
            </w:pPr>
            <w:r w:rsidRPr="00894283">
              <w:rPr>
                <w:bCs/>
                <w:sz w:val="22"/>
                <w:szCs w:val="22"/>
              </w:rPr>
              <w:t>05-501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Piaseczno</w:t>
            </w:r>
          </w:p>
          <w:p w14:paraId="25B8A2F2" w14:textId="77777777" w:rsidR="00E65FED" w:rsidRDefault="00E65FED" w:rsidP="00FB42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74FEA6B" w14:textId="77777777" w:rsidR="00E65FED" w:rsidRPr="00211A34" w:rsidRDefault="00E65FED" w:rsidP="00FB42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94283">
              <w:rPr>
                <w:sz w:val="22"/>
                <w:szCs w:val="22"/>
              </w:rPr>
              <w:t>54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94283">
              <w:rPr>
                <w:sz w:val="22"/>
                <w:szCs w:val="22"/>
              </w:rPr>
              <w:t>Pakiet 54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94283">
              <w:rPr>
                <w:b/>
                <w:sz w:val="22"/>
                <w:szCs w:val="22"/>
              </w:rPr>
              <w:t>2 980.80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FE0CFCF" w14:textId="77777777" w:rsidR="00E65FED" w:rsidRPr="00894283" w:rsidRDefault="00E65FED" w:rsidP="00FB42D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  <w:tr w:rsidR="00E65FED" w:rsidRPr="00894283" w14:paraId="2B817909" w14:textId="77777777" w:rsidTr="00E65FED">
        <w:trPr>
          <w:cantSplit/>
        </w:trPr>
        <w:tc>
          <w:tcPr>
            <w:tcW w:w="9498" w:type="dxa"/>
          </w:tcPr>
          <w:p w14:paraId="594F1647" w14:textId="77777777" w:rsidR="00E65FED" w:rsidRPr="00D26ED6" w:rsidRDefault="00E65FED" w:rsidP="00FB42D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94283">
              <w:rPr>
                <w:b/>
                <w:sz w:val="22"/>
                <w:szCs w:val="22"/>
              </w:rPr>
              <w:t>Getinge</w:t>
            </w:r>
            <w:proofErr w:type="spellEnd"/>
            <w:r w:rsidRPr="00894283">
              <w:rPr>
                <w:b/>
                <w:sz w:val="22"/>
                <w:szCs w:val="22"/>
              </w:rPr>
              <w:t xml:space="preserve"> Polska Spółka z ograniczoną odpowiedzialnością</w:t>
            </w:r>
          </w:p>
          <w:p w14:paraId="4A167A95" w14:textId="77777777" w:rsidR="00E65FED" w:rsidRPr="009F0E5C" w:rsidRDefault="00E65FED" w:rsidP="00FB42D6">
            <w:pPr>
              <w:jc w:val="both"/>
              <w:rPr>
                <w:bCs/>
                <w:sz w:val="22"/>
                <w:szCs w:val="22"/>
              </w:rPr>
            </w:pPr>
            <w:r w:rsidRPr="00894283">
              <w:rPr>
                <w:bCs/>
                <w:sz w:val="22"/>
                <w:szCs w:val="22"/>
              </w:rPr>
              <w:t>Osmańska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B698955" w14:textId="77777777" w:rsidR="00E65FED" w:rsidRPr="009F0E5C" w:rsidRDefault="00E65FED" w:rsidP="00FB42D6">
            <w:pPr>
              <w:jc w:val="both"/>
              <w:rPr>
                <w:bCs/>
                <w:sz w:val="22"/>
                <w:szCs w:val="22"/>
              </w:rPr>
            </w:pPr>
            <w:r w:rsidRPr="00894283">
              <w:rPr>
                <w:bCs/>
                <w:sz w:val="22"/>
                <w:szCs w:val="22"/>
              </w:rPr>
              <w:t>02-823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Warszawa</w:t>
            </w:r>
          </w:p>
          <w:p w14:paraId="7AC66E99" w14:textId="77777777" w:rsidR="00E65FED" w:rsidRDefault="00E65FED" w:rsidP="00FB42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98DD2ED" w14:textId="77777777" w:rsidR="00E65FED" w:rsidRPr="00211A34" w:rsidRDefault="00E65FED" w:rsidP="00FB42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94283">
              <w:rPr>
                <w:sz w:val="22"/>
                <w:szCs w:val="22"/>
              </w:rPr>
              <w:t>57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94283">
              <w:rPr>
                <w:sz w:val="22"/>
                <w:szCs w:val="22"/>
              </w:rPr>
              <w:t>Pakiet 57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94283">
              <w:rPr>
                <w:b/>
                <w:sz w:val="22"/>
                <w:szCs w:val="22"/>
              </w:rPr>
              <w:t>15 059.52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0E1A4F1" w14:textId="77777777" w:rsidR="00E65FED" w:rsidRPr="00894283" w:rsidRDefault="00E65FED" w:rsidP="00FB42D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  <w:tr w:rsidR="00E65FED" w:rsidRPr="00894283" w14:paraId="4593FA73" w14:textId="77777777" w:rsidTr="00E65FED">
        <w:trPr>
          <w:cantSplit/>
        </w:trPr>
        <w:tc>
          <w:tcPr>
            <w:tcW w:w="9498" w:type="dxa"/>
          </w:tcPr>
          <w:p w14:paraId="210D0CB0" w14:textId="77777777" w:rsidR="00E65FED" w:rsidRPr="00D26ED6" w:rsidRDefault="00E65FED" w:rsidP="00FB42D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94283">
              <w:rPr>
                <w:b/>
                <w:sz w:val="22"/>
                <w:szCs w:val="22"/>
              </w:rPr>
              <w:t>Abook</w:t>
            </w:r>
            <w:proofErr w:type="spellEnd"/>
            <w:r w:rsidRPr="00894283">
              <w:rPr>
                <w:b/>
                <w:sz w:val="22"/>
                <w:szCs w:val="22"/>
              </w:rPr>
              <w:t xml:space="preserve"> Sp. z </w:t>
            </w:r>
            <w:proofErr w:type="spellStart"/>
            <w:r w:rsidRPr="00894283">
              <w:rPr>
                <w:b/>
                <w:sz w:val="22"/>
                <w:szCs w:val="22"/>
              </w:rPr>
              <w:t>o.o</w:t>
            </w:r>
            <w:proofErr w:type="spellEnd"/>
          </w:p>
          <w:p w14:paraId="0CAC7B2E" w14:textId="77777777" w:rsidR="00E65FED" w:rsidRPr="009F0E5C" w:rsidRDefault="00E65FED" w:rsidP="00FB42D6">
            <w:pPr>
              <w:jc w:val="both"/>
              <w:rPr>
                <w:bCs/>
                <w:sz w:val="22"/>
                <w:szCs w:val="22"/>
              </w:rPr>
            </w:pPr>
            <w:r w:rsidRPr="00894283">
              <w:rPr>
                <w:bCs/>
                <w:sz w:val="22"/>
                <w:szCs w:val="22"/>
              </w:rPr>
              <w:t>Brzostowska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FFE52E0" w14:textId="77777777" w:rsidR="00E65FED" w:rsidRPr="009F0E5C" w:rsidRDefault="00E65FED" w:rsidP="00FB42D6">
            <w:pPr>
              <w:jc w:val="both"/>
              <w:rPr>
                <w:bCs/>
                <w:sz w:val="22"/>
                <w:szCs w:val="22"/>
              </w:rPr>
            </w:pPr>
            <w:r w:rsidRPr="00894283">
              <w:rPr>
                <w:bCs/>
                <w:sz w:val="22"/>
                <w:szCs w:val="22"/>
              </w:rPr>
              <w:t>04-985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Warszawa</w:t>
            </w:r>
          </w:p>
          <w:p w14:paraId="6ABE39EF" w14:textId="77777777" w:rsidR="00E65FED" w:rsidRDefault="00E65FED" w:rsidP="00FB42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EC16882" w14:textId="77777777" w:rsidR="00E65FED" w:rsidRPr="00211A34" w:rsidRDefault="00E65FED" w:rsidP="00FB42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94283">
              <w:rPr>
                <w:sz w:val="22"/>
                <w:szCs w:val="22"/>
              </w:rPr>
              <w:t>61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94283">
              <w:rPr>
                <w:sz w:val="22"/>
                <w:szCs w:val="22"/>
              </w:rPr>
              <w:t>Pakiet 61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94283">
              <w:rPr>
                <w:b/>
                <w:sz w:val="22"/>
                <w:szCs w:val="22"/>
              </w:rPr>
              <w:t>111 585.60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CD2FF2A" w14:textId="77777777" w:rsidR="00E65FED" w:rsidRPr="00894283" w:rsidRDefault="00E65FED" w:rsidP="00FB42D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  <w:tr w:rsidR="00E65FED" w:rsidRPr="00894283" w14:paraId="3B89FAF0" w14:textId="77777777" w:rsidTr="00E65FED">
        <w:trPr>
          <w:cantSplit/>
        </w:trPr>
        <w:tc>
          <w:tcPr>
            <w:tcW w:w="9498" w:type="dxa"/>
          </w:tcPr>
          <w:p w14:paraId="58FBE1EC" w14:textId="77777777" w:rsidR="00E65FED" w:rsidRPr="00D26ED6" w:rsidRDefault="00E65FED" w:rsidP="00FB42D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94283">
              <w:rPr>
                <w:b/>
                <w:sz w:val="22"/>
                <w:szCs w:val="22"/>
              </w:rPr>
              <w:lastRenderedPageBreak/>
              <w:t>PHU ANMAR Sp. z o.o. Sp. k</w:t>
            </w:r>
          </w:p>
          <w:p w14:paraId="5216F3E6" w14:textId="77777777" w:rsidR="00E65FED" w:rsidRPr="009F0E5C" w:rsidRDefault="00E65FED" w:rsidP="00FB42D6">
            <w:pPr>
              <w:jc w:val="both"/>
              <w:rPr>
                <w:bCs/>
                <w:sz w:val="22"/>
                <w:szCs w:val="22"/>
              </w:rPr>
            </w:pPr>
            <w:r w:rsidRPr="00894283">
              <w:rPr>
                <w:bCs/>
                <w:sz w:val="22"/>
                <w:szCs w:val="22"/>
              </w:rPr>
              <w:t>Strefowa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5979E3D" w14:textId="77777777" w:rsidR="00E65FED" w:rsidRPr="009F0E5C" w:rsidRDefault="00E65FED" w:rsidP="00FB42D6">
            <w:pPr>
              <w:jc w:val="both"/>
              <w:rPr>
                <w:bCs/>
                <w:sz w:val="22"/>
                <w:szCs w:val="22"/>
              </w:rPr>
            </w:pPr>
            <w:r w:rsidRPr="00894283">
              <w:rPr>
                <w:bCs/>
                <w:sz w:val="22"/>
                <w:szCs w:val="22"/>
              </w:rPr>
              <w:t>43-100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4283">
              <w:rPr>
                <w:bCs/>
                <w:sz w:val="22"/>
                <w:szCs w:val="22"/>
              </w:rPr>
              <w:t>Tychy</w:t>
            </w:r>
          </w:p>
          <w:p w14:paraId="349E6247" w14:textId="77777777" w:rsidR="00E65FED" w:rsidRDefault="00E65FED" w:rsidP="00FB42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B2D08A6" w14:textId="77777777" w:rsidR="00E65FED" w:rsidRPr="00211A34" w:rsidRDefault="00E65FED" w:rsidP="00FB42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94283">
              <w:rPr>
                <w:sz w:val="22"/>
                <w:szCs w:val="22"/>
              </w:rPr>
              <w:t>65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94283">
              <w:rPr>
                <w:sz w:val="22"/>
                <w:szCs w:val="22"/>
              </w:rPr>
              <w:t>Pakiet 65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94283">
              <w:rPr>
                <w:b/>
                <w:sz w:val="22"/>
                <w:szCs w:val="22"/>
              </w:rPr>
              <w:t>4 730.40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9B18D63" w14:textId="77777777" w:rsidR="00E65FED" w:rsidRPr="00894283" w:rsidRDefault="00E65FED" w:rsidP="00FB42D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</w:tbl>
    <w:p w14:paraId="367405A8" w14:textId="77777777" w:rsidR="00E65FED" w:rsidRPr="006765FF" w:rsidRDefault="00E65FED" w:rsidP="00E65FED">
      <w:pPr>
        <w:spacing w:before="120" w:line="276" w:lineRule="auto"/>
        <w:jc w:val="both"/>
        <w:rPr>
          <w:b/>
          <w:bCs/>
          <w:color w:val="000000"/>
          <w:u w:val="single"/>
        </w:rPr>
      </w:pPr>
      <w:r w:rsidRPr="006765FF">
        <w:rPr>
          <w:b/>
          <w:bCs/>
          <w:color w:val="000000"/>
          <w:u w:val="single"/>
        </w:rPr>
        <w:t>Uzasadnienie wyboru:</w:t>
      </w:r>
    </w:p>
    <w:p w14:paraId="1C09E177" w14:textId="2F5E299E" w:rsidR="00E65FED" w:rsidRDefault="00E65FED" w:rsidP="00E65FED">
      <w:pPr>
        <w:spacing w:before="240" w:after="120"/>
        <w:jc w:val="both"/>
      </w:pPr>
      <w:r w:rsidRPr="00894283">
        <w:t>Ofert</w:t>
      </w:r>
      <w:r>
        <w:t>y</w:t>
      </w:r>
      <w:r w:rsidRPr="00894283">
        <w:t xml:space="preserve"> spełnia</w:t>
      </w:r>
      <w:r>
        <w:t>ją</w:t>
      </w:r>
      <w:r w:rsidRPr="00894283">
        <w:t xml:space="preserve"> warunki zawarte w SWZ, w ustawie Prawo zamówień publicznych z dnia 11 września 2019 r. (tekst jednolity Dz. U. z 2021 r. poz. 1129 ) oraz </w:t>
      </w:r>
      <w:r>
        <w:t>są</w:t>
      </w:r>
      <w:r w:rsidRPr="00894283">
        <w:t xml:space="preserve"> najkorzystniejsz</w:t>
      </w:r>
      <w:r>
        <w:t>e</w:t>
      </w:r>
      <w:r w:rsidRPr="00894283">
        <w:t xml:space="preserve"> w kryteriach określonych w SWZ.</w:t>
      </w:r>
    </w:p>
    <w:p w14:paraId="6A53FD6E" w14:textId="7B6EE860" w:rsidR="003A0A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E65FED" w:rsidRPr="00834EF4" w14:paraId="6A2023E5" w14:textId="77777777" w:rsidTr="00FB42D6">
        <w:tc>
          <w:tcPr>
            <w:tcW w:w="2169" w:type="dxa"/>
            <w:shd w:val="clear" w:color="auto" w:fill="F3F3F3"/>
          </w:tcPr>
          <w:p w14:paraId="7E06CD45" w14:textId="77777777" w:rsidR="00E65FED" w:rsidRPr="00211A34" w:rsidRDefault="00E65FED" w:rsidP="00FB42D6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65FDC40E" w14:textId="77777777" w:rsidR="00E65FED" w:rsidRPr="00211A34" w:rsidRDefault="00E65FED" w:rsidP="00FB42D6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53572DD1" w14:textId="77777777" w:rsidR="00E65FED" w:rsidRPr="00211A34" w:rsidRDefault="00E65FED" w:rsidP="00FB42D6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528597DF" w14:textId="77777777" w:rsidR="00E65FED" w:rsidRPr="00211A34" w:rsidRDefault="00E65FED" w:rsidP="00FB42D6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65FED" w:rsidRPr="00834EF4" w14:paraId="2B594161" w14:textId="77777777" w:rsidTr="00FB42D6">
        <w:tc>
          <w:tcPr>
            <w:tcW w:w="2169" w:type="dxa"/>
            <w:shd w:val="clear" w:color="auto" w:fill="auto"/>
          </w:tcPr>
          <w:p w14:paraId="6E0DF8E2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4283">
              <w:rPr>
                <w:sz w:val="20"/>
                <w:szCs w:val="20"/>
              </w:rPr>
              <w:t>Pakiet 1</w:t>
            </w:r>
          </w:p>
        </w:tc>
        <w:tc>
          <w:tcPr>
            <w:tcW w:w="2793" w:type="dxa"/>
            <w:shd w:val="clear" w:color="auto" w:fill="auto"/>
          </w:tcPr>
          <w:p w14:paraId="2911D723" w14:textId="77777777" w:rsidR="00E65FED" w:rsidRPr="00211A34" w:rsidRDefault="00E65FED" w:rsidP="00FB42D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94283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894283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94283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894283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2C7715E2" w14:textId="77777777" w:rsidR="00E65FED" w:rsidRPr="00211A34" w:rsidRDefault="00E65FED" w:rsidP="00FB42D6">
            <w:pPr>
              <w:rPr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134</w:t>
            </w:r>
          </w:p>
          <w:p w14:paraId="6F8F5378" w14:textId="77777777" w:rsidR="00E65FED" w:rsidRPr="00211A34" w:rsidRDefault="00E65FED" w:rsidP="00FB42D6">
            <w:pPr>
              <w:spacing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88210A9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0C61D27" w14:textId="77777777" w:rsidR="00E65FED" w:rsidRPr="00211A34" w:rsidRDefault="00E65FED" w:rsidP="00FB42D6">
            <w:pPr>
              <w:jc w:val="center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 xml:space="preserve">  100,00</w:t>
            </w:r>
          </w:p>
        </w:tc>
      </w:tr>
      <w:tr w:rsidR="00E65FED" w:rsidRPr="00834EF4" w14:paraId="33F85D3D" w14:textId="77777777" w:rsidTr="00FB42D6">
        <w:tc>
          <w:tcPr>
            <w:tcW w:w="2169" w:type="dxa"/>
            <w:shd w:val="clear" w:color="auto" w:fill="auto"/>
          </w:tcPr>
          <w:p w14:paraId="1A2DE269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4283">
              <w:rPr>
                <w:sz w:val="20"/>
                <w:szCs w:val="20"/>
              </w:rPr>
              <w:t>Pakiet 2</w:t>
            </w:r>
          </w:p>
        </w:tc>
        <w:tc>
          <w:tcPr>
            <w:tcW w:w="2793" w:type="dxa"/>
            <w:shd w:val="clear" w:color="auto" w:fill="auto"/>
          </w:tcPr>
          <w:p w14:paraId="6D538426" w14:textId="77777777" w:rsidR="00E65FED" w:rsidRPr="00211A34" w:rsidRDefault="00E65FED" w:rsidP="00FB42D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94283">
              <w:rPr>
                <w:b/>
                <w:bCs/>
                <w:sz w:val="20"/>
                <w:szCs w:val="20"/>
              </w:rPr>
              <w:t>Medtronic</w:t>
            </w:r>
            <w:proofErr w:type="spellEnd"/>
            <w:r w:rsidRPr="00894283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380193E0" w14:textId="77777777" w:rsidR="00E65FED" w:rsidRPr="00211A34" w:rsidRDefault="00E65FED" w:rsidP="00FB42D6">
            <w:pPr>
              <w:rPr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11</w:t>
            </w:r>
          </w:p>
          <w:p w14:paraId="2F92CBC6" w14:textId="77777777" w:rsidR="00E65FED" w:rsidRPr="00211A34" w:rsidRDefault="00E65FED" w:rsidP="00FB42D6">
            <w:pPr>
              <w:spacing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DA024C7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AFA275" w14:textId="77777777" w:rsidR="00E65FED" w:rsidRPr="00211A34" w:rsidRDefault="00E65FED" w:rsidP="00FB42D6">
            <w:pPr>
              <w:jc w:val="center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 xml:space="preserve">  100,00</w:t>
            </w:r>
          </w:p>
        </w:tc>
      </w:tr>
      <w:tr w:rsidR="00E65FED" w:rsidRPr="00834EF4" w14:paraId="29F7522D" w14:textId="77777777" w:rsidTr="00FB42D6">
        <w:tc>
          <w:tcPr>
            <w:tcW w:w="2169" w:type="dxa"/>
            <w:shd w:val="clear" w:color="auto" w:fill="auto"/>
          </w:tcPr>
          <w:p w14:paraId="5A1DB504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4283">
              <w:rPr>
                <w:sz w:val="20"/>
                <w:szCs w:val="20"/>
              </w:rPr>
              <w:t>Pakiet 6</w:t>
            </w:r>
          </w:p>
        </w:tc>
        <w:tc>
          <w:tcPr>
            <w:tcW w:w="2793" w:type="dxa"/>
            <w:shd w:val="clear" w:color="auto" w:fill="auto"/>
          </w:tcPr>
          <w:p w14:paraId="40B63BB6" w14:textId="77777777" w:rsidR="00E65FED" w:rsidRPr="00211A34" w:rsidRDefault="00E65FED" w:rsidP="00FB42D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94283">
              <w:rPr>
                <w:b/>
                <w:bCs/>
                <w:sz w:val="20"/>
                <w:szCs w:val="20"/>
              </w:rPr>
              <w:t>Alcon</w:t>
            </w:r>
            <w:proofErr w:type="spellEnd"/>
            <w:r w:rsidRPr="00894283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2A1D861E" w14:textId="77777777" w:rsidR="00E65FED" w:rsidRPr="00211A34" w:rsidRDefault="00E65FED" w:rsidP="00FB42D6">
            <w:pPr>
              <w:rPr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Marynarska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15/I piętro</w:t>
            </w:r>
          </w:p>
          <w:p w14:paraId="49AEEDF0" w14:textId="77777777" w:rsidR="00E65FED" w:rsidRPr="00211A34" w:rsidRDefault="00E65FED" w:rsidP="00FB42D6">
            <w:pPr>
              <w:spacing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02-674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6EADD23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B327676" w14:textId="77777777" w:rsidR="00E65FED" w:rsidRPr="00211A34" w:rsidRDefault="00E65FED" w:rsidP="00FB42D6">
            <w:pPr>
              <w:jc w:val="center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 xml:space="preserve">  100,00</w:t>
            </w:r>
          </w:p>
        </w:tc>
      </w:tr>
      <w:tr w:rsidR="00E65FED" w:rsidRPr="00834EF4" w14:paraId="24A66053" w14:textId="77777777" w:rsidTr="00FB42D6">
        <w:tc>
          <w:tcPr>
            <w:tcW w:w="2169" w:type="dxa"/>
            <w:shd w:val="clear" w:color="auto" w:fill="auto"/>
          </w:tcPr>
          <w:p w14:paraId="101862DD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4283">
              <w:rPr>
                <w:sz w:val="20"/>
                <w:szCs w:val="20"/>
              </w:rPr>
              <w:t>Pakiet 14</w:t>
            </w:r>
          </w:p>
        </w:tc>
        <w:tc>
          <w:tcPr>
            <w:tcW w:w="2793" w:type="dxa"/>
            <w:shd w:val="clear" w:color="auto" w:fill="auto"/>
          </w:tcPr>
          <w:p w14:paraId="12957BF3" w14:textId="77777777" w:rsidR="00E65FED" w:rsidRPr="00211A34" w:rsidRDefault="00E65FED" w:rsidP="00FB42D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94283">
              <w:rPr>
                <w:b/>
                <w:bCs/>
                <w:sz w:val="20"/>
                <w:szCs w:val="20"/>
              </w:rPr>
              <w:t>Medtronic</w:t>
            </w:r>
            <w:proofErr w:type="spellEnd"/>
            <w:r w:rsidRPr="00894283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0BC0CD95" w14:textId="77777777" w:rsidR="00E65FED" w:rsidRPr="00211A34" w:rsidRDefault="00E65FED" w:rsidP="00FB42D6">
            <w:pPr>
              <w:rPr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11</w:t>
            </w:r>
          </w:p>
          <w:p w14:paraId="7E9B785C" w14:textId="77777777" w:rsidR="00E65FED" w:rsidRPr="00211A34" w:rsidRDefault="00E65FED" w:rsidP="00FB42D6">
            <w:pPr>
              <w:spacing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D655A35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442759A" w14:textId="77777777" w:rsidR="00E65FED" w:rsidRPr="00211A34" w:rsidRDefault="00E65FED" w:rsidP="00FB42D6">
            <w:pPr>
              <w:jc w:val="center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 xml:space="preserve">  100,00</w:t>
            </w:r>
          </w:p>
        </w:tc>
      </w:tr>
      <w:tr w:rsidR="00E65FED" w:rsidRPr="00834EF4" w14:paraId="39C23CF0" w14:textId="77777777" w:rsidTr="00FB42D6">
        <w:tc>
          <w:tcPr>
            <w:tcW w:w="2169" w:type="dxa"/>
            <w:shd w:val="clear" w:color="auto" w:fill="auto"/>
          </w:tcPr>
          <w:p w14:paraId="1DCA1FA7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4283">
              <w:rPr>
                <w:sz w:val="20"/>
                <w:szCs w:val="20"/>
              </w:rPr>
              <w:t>Pakiet 16</w:t>
            </w:r>
          </w:p>
        </w:tc>
        <w:tc>
          <w:tcPr>
            <w:tcW w:w="2793" w:type="dxa"/>
            <w:shd w:val="clear" w:color="auto" w:fill="auto"/>
          </w:tcPr>
          <w:p w14:paraId="6E2D18CA" w14:textId="77777777" w:rsidR="00E65FED" w:rsidRPr="00211A34" w:rsidRDefault="00E65FED" w:rsidP="00FB42D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4283">
              <w:rPr>
                <w:b/>
                <w:bCs/>
                <w:sz w:val="20"/>
                <w:szCs w:val="20"/>
              </w:rPr>
              <w:t>CENTRALA FARMACEUTYCZNA CEFARM SA</w:t>
            </w:r>
          </w:p>
          <w:p w14:paraId="531CF664" w14:textId="77777777" w:rsidR="00E65FED" w:rsidRPr="00211A34" w:rsidRDefault="00E65FED" w:rsidP="00FB42D6">
            <w:pPr>
              <w:rPr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UL.JANA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16</w:t>
            </w:r>
          </w:p>
          <w:p w14:paraId="192541A8" w14:textId="77777777" w:rsidR="00E65FED" w:rsidRPr="00211A34" w:rsidRDefault="00E65FED" w:rsidP="00FB42D6">
            <w:pPr>
              <w:spacing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5549004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25B5F4" w14:textId="77777777" w:rsidR="00E65FED" w:rsidRPr="00211A34" w:rsidRDefault="00E65FED" w:rsidP="00FB42D6">
            <w:pPr>
              <w:jc w:val="center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 xml:space="preserve">  100,00</w:t>
            </w:r>
          </w:p>
        </w:tc>
      </w:tr>
      <w:tr w:rsidR="00E65FED" w:rsidRPr="00834EF4" w14:paraId="514EC551" w14:textId="77777777" w:rsidTr="00FB42D6">
        <w:tc>
          <w:tcPr>
            <w:tcW w:w="2169" w:type="dxa"/>
            <w:shd w:val="clear" w:color="auto" w:fill="auto"/>
          </w:tcPr>
          <w:p w14:paraId="6BA8A138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4283">
              <w:rPr>
                <w:sz w:val="20"/>
                <w:szCs w:val="20"/>
              </w:rPr>
              <w:t>Pakiet 18</w:t>
            </w:r>
          </w:p>
        </w:tc>
        <w:tc>
          <w:tcPr>
            <w:tcW w:w="2793" w:type="dxa"/>
            <w:shd w:val="clear" w:color="auto" w:fill="auto"/>
          </w:tcPr>
          <w:p w14:paraId="3F3DDFF9" w14:textId="77777777" w:rsidR="00E65FED" w:rsidRPr="00211A34" w:rsidRDefault="00E65FED" w:rsidP="00FB42D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4283">
              <w:rPr>
                <w:b/>
                <w:bCs/>
                <w:sz w:val="20"/>
                <w:szCs w:val="20"/>
              </w:rPr>
              <w:t>PHU ANMAR Sp. z o.o. Sp. k</w:t>
            </w:r>
          </w:p>
          <w:p w14:paraId="43C62C66" w14:textId="77777777" w:rsidR="00E65FED" w:rsidRPr="00211A34" w:rsidRDefault="00E65FED" w:rsidP="00FB42D6">
            <w:pPr>
              <w:rPr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Strefowa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22</w:t>
            </w:r>
          </w:p>
          <w:p w14:paraId="24A20FD6" w14:textId="77777777" w:rsidR="00E65FED" w:rsidRPr="00211A34" w:rsidRDefault="00E65FED" w:rsidP="00FB42D6">
            <w:pPr>
              <w:spacing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Tychy</w:t>
            </w:r>
          </w:p>
        </w:tc>
        <w:tc>
          <w:tcPr>
            <w:tcW w:w="2976" w:type="dxa"/>
            <w:shd w:val="clear" w:color="auto" w:fill="auto"/>
          </w:tcPr>
          <w:p w14:paraId="784642DB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7FBBA7" w14:textId="77777777" w:rsidR="00E65FED" w:rsidRPr="00211A34" w:rsidRDefault="00E65FED" w:rsidP="00FB42D6">
            <w:pPr>
              <w:jc w:val="center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 xml:space="preserve">  100,00</w:t>
            </w:r>
          </w:p>
        </w:tc>
      </w:tr>
      <w:tr w:rsidR="00E65FED" w:rsidRPr="00834EF4" w14:paraId="0A1C7388" w14:textId="77777777" w:rsidTr="00FB42D6">
        <w:tc>
          <w:tcPr>
            <w:tcW w:w="2169" w:type="dxa"/>
            <w:shd w:val="clear" w:color="auto" w:fill="auto"/>
          </w:tcPr>
          <w:p w14:paraId="55F4917C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4283">
              <w:rPr>
                <w:sz w:val="20"/>
                <w:szCs w:val="20"/>
              </w:rPr>
              <w:t>Pakiet 22</w:t>
            </w:r>
          </w:p>
        </w:tc>
        <w:tc>
          <w:tcPr>
            <w:tcW w:w="2793" w:type="dxa"/>
            <w:shd w:val="clear" w:color="auto" w:fill="auto"/>
          </w:tcPr>
          <w:p w14:paraId="227E32D1" w14:textId="77777777" w:rsidR="00E65FED" w:rsidRPr="00211A34" w:rsidRDefault="00E65FED" w:rsidP="00FB42D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4283">
              <w:rPr>
                <w:b/>
                <w:bCs/>
                <w:sz w:val="20"/>
                <w:szCs w:val="20"/>
              </w:rPr>
              <w:t xml:space="preserve">GIN-MEDICAL </w:t>
            </w:r>
            <w:proofErr w:type="spellStart"/>
            <w:r w:rsidRPr="00894283">
              <w:rPr>
                <w:b/>
                <w:bCs/>
                <w:sz w:val="20"/>
                <w:szCs w:val="20"/>
              </w:rPr>
              <w:t>Sp.z</w:t>
            </w:r>
            <w:proofErr w:type="spellEnd"/>
            <w:r w:rsidRPr="00894283">
              <w:rPr>
                <w:b/>
                <w:bCs/>
                <w:sz w:val="20"/>
                <w:szCs w:val="20"/>
              </w:rPr>
              <w:t xml:space="preserve"> o.o.</w:t>
            </w:r>
          </w:p>
          <w:p w14:paraId="5E703D90" w14:textId="77777777" w:rsidR="00E65FED" w:rsidRPr="00211A34" w:rsidRDefault="00E65FED" w:rsidP="00FB42D6">
            <w:pPr>
              <w:rPr>
                <w:sz w:val="20"/>
                <w:szCs w:val="20"/>
              </w:rPr>
            </w:pPr>
            <w:proofErr w:type="spellStart"/>
            <w:r w:rsidRPr="00894283">
              <w:rPr>
                <w:sz w:val="20"/>
                <w:szCs w:val="20"/>
              </w:rPr>
              <w:t>Piltza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43/28</w:t>
            </w:r>
          </w:p>
          <w:p w14:paraId="12F69BA6" w14:textId="77777777" w:rsidR="00E65FED" w:rsidRPr="00211A34" w:rsidRDefault="00E65FED" w:rsidP="00FB42D6">
            <w:pPr>
              <w:spacing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30-392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19BDFD15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8A2D6F0" w14:textId="77777777" w:rsidR="00E65FED" w:rsidRPr="00211A34" w:rsidRDefault="00E65FED" w:rsidP="00FB42D6">
            <w:pPr>
              <w:jc w:val="center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 xml:space="preserve">  100,00</w:t>
            </w:r>
          </w:p>
        </w:tc>
      </w:tr>
      <w:tr w:rsidR="00E65FED" w:rsidRPr="00834EF4" w14:paraId="0896CD20" w14:textId="77777777" w:rsidTr="00FB42D6">
        <w:tc>
          <w:tcPr>
            <w:tcW w:w="2169" w:type="dxa"/>
            <w:shd w:val="clear" w:color="auto" w:fill="auto"/>
          </w:tcPr>
          <w:p w14:paraId="0088E0AE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4283">
              <w:rPr>
                <w:sz w:val="20"/>
                <w:szCs w:val="20"/>
              </w:rPr>
              <w:t>Pakiet 24</w:t>
            </w:r>
          </w:p>
        </w:tc>
        <w:tc>
          <w:tcPr>
            <w:tcW w:w="2793" w:type="dxa"/>
            <w:shd w:val="clear" w:color="auto" w:fill="auto"/>
          </w:tcPr>
          <w:p w14:paraId="1E203680" w14:textId="77777777" w:rsidR="00E65FED" w:rsidRPr="00211A34" w:rsidRDefault="00E65FED" w:rsidP="00FB42D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94283">
              <w:rPr>
                <w:b/>
                <w:bCs/>
                <w:sz w:val="20"/>
                <w:szCs w:val="20"/>
              </w:rPr>
              <w:t>Rovers</w:t>
            </w:r>
            <w:proofErr w:type="spellEnd"/>
            <w:r w:rsidRPr="00894283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54D78452" w14:textId="77777777" w:rsidR="00E65FED" w:rsidRPr="00211A34" w:rsidRDefault="00E65FED" w:rsidP="00FB42D6">
            <w:pPr>
              <w:rPr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Stołeczna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10</w:t>
            </w:r>
          </w:p>
          <w:p w14:paraId="6AFC2F7E" w14:textId="77777777" w:rsidR="00E65FED" w:rsidRPr="00211A34" w:rsidRDefault="00E65FED" w:rsidP="00FB42D6">
            <w:pPr>
              <w:spacing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05-501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Piaseczno</w:t>
            </w:r>
          </w:p>
        </w:tc>
        <w:tc>
          <w:tcPr>
            <w:tcW w:w="2976" w:type="dxa"/>
            <w:shd w:val="clear" w:color="auto" w:fill="auto"/>
          </w:tcPr>
          <w:p w14:paraId="67B6D3EE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ED45AC" w14:textId="77777777" w:rsidR="00E65FED" w:rsidRPr="00211A34" w:rsidRDefault="00E65FED" w:rsidP="00FB42D6">
            <w:pPr>
              <w:jc w:val="center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 xml:space="preserve">  100,00</w:t>
            </w:r>
          </w:p>
        </w:tc>
      </w:tr>
      <w:tr w:rsidR="00E65FED" w:rsidRPr="00834EF4" w14:paraId="416687FF" w14:textId="77777777" w:rsidTr="00FB42D6">
        <w:tc>
          <w:tcPr>
            <w:tcW w:w="2169" w:type="dxa"/>
            <w:shd w:val="clear" w:color="auto" w:fill="auto"/>
          </w:tcPr>
          <w:p w14:paraId="1C47FEFF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4283">
              <w:rPr>
                <w:sz w:val="20"/>
                <w:szCs w:val="20"/>
              </w:rPr>
              <w:t>Pakiet 25</w:t>
            </w:r>
          </w:p>
        </w:tc>
        <w:tc>
          <w:tcPr>
            <w:tcW w:w="2793" w:type="dxa"/>
            <w:shd w:val="clear" w:color="auto" w:fill="auto"/>
          </w:tcPr>
          <w:p w14:paraId="110E4339" w14:textId="77777777" w:rsidR="00E65FED" w:rsidRPr="00211A34" w:rsidRDefault="00E65FED" w:rsidP="00FB42D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4283">
              <w:rPr>
                <w:b/>
                <w:bCs/>
                <w:sz w:val="20"/>
                <w:szCs w:val="20"/>
              </w:rPr>
              <w:t>BERYL MED POLAND Sp. z o.o.</w:t>
            </w:r>
          </w:p>
          <w:p w14:paraId="6B35993A" w14:textId="77777777" w:rsidR="00E65FED" w:rsidRPr="00211A34" w:rsidRDefault="00E65FED" w:rsidP="00FB42D6">
            <w:pPr>
              <w:rPr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Łopuszańska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36/bud.14C</w:t>
            </w:r>
          </w:p>
          <w:p w14:paraId="024436C4" w14:textId="77777777" w:rsidR="00E65FED" w:rsidRPr="00211A34" w:rsidRDefault="00E65FED" w:rsidP="00FB42D6">
            <w:pPr>
              <w:spacing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02-220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DF5B7E0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1 - Cena - 91.88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69BC879" w14:textId="77777777" w:rsidR="00E65FED" w:rsidRPr="00211A34" w:rsidRDefault="00E65FED" w:rsidP="00FB42D6">
            <w:pPr>
              <w:jc w:val="center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 xml:space="preserve">  91,88</w:t>
            </w:r>
          </w:p>
        </w:tc>
      </w:tr>
      <w:tr w:rsidR="00E65FED" w:rsidRPr="00834EF4" w14:paraId="2E2FF6D2" w14:textId="77777777" w:rsidTr="00FB42D6">
        <w:tc>
          <w:tcPr>
            <w:tcW w:w="2169" w:type="dxa"/>
            <w:shd w:val="clear" w:color="auto" w:fill="auto"/>
          </w:tcPr>
          <w:p w14:paraId="157C2AC4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4283">
              <w:rPr>
                <w:sz w:val="20"/>
                <w:szCs w:val="20"/>
              </w:rPr>
              <w:t>Pakiet 25</w:t>
            </w:r>
          </w:p>
        </w:tc>
        <w:tc>
          <w:tcPr>
            <w:tcW w:w="2793" w:type="dxa"/>
            <w:shd w:val="clear" w:color="auto" w:fill="auto"/>
          </w:tcPr>
          <w:p w14:paraId="57814E9C" w14:textId="77777777" w:rsidR="00E65FED" w:rsidRPr="00211A34" w:rsidRDefault="00E65FED" w:rsidP="00FB42D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94283">
              <w:rPr>
                <w:b/>
                <w:bCs/>
                <w:sz w:val="20"/>
                <w:szCs w:val="20"/>
              </w:rPr>
              <w:t>Medtronic</w:t>
            </w:r>
            <w:proofErr w:type="spellEnd"/>
            <w:r w:rsidRPr="00894283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16B1935C" w14:textId="77777777" w:rsidR="00E65FED" w:rsidRPr="00211A34" w:rsidRDefault="00E65FED" w:rsidP="00FB42D6">
            <w:pPr>
              <w:rPr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11</w:t>
            </w:r>
          </w:p>
          <w:p w14:paraId="356EFE59" w14:textId="77777777" w:rsidR="00E65FED" w:rsidRPr="00211A34" w:rsidRDefault="00E65FED" w:rsidP="00FB42D6">
            <w:pPr>
              <w:spacing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E207292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DD84DDD" w14:textId="77777777" w:rsidR="00E65FED" w:rsidRPr="00211A34" w:rsidRDefault="00E65FED" w:rsidP="00FB42D6">
            <w:pPr>
              <w:jc w:val="center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 xml:space="preserve">  100,00</w:t>
            </w:r>
          </w:p>
        </w:tc>
      </w:tr>
      <w:tr w:rsidR="00E65FED" w:rsidRPr="00834EF4" w14:paraId="608B1A35" w14:textId="77777777" w:rsidTr="00FB42D6">
        <w:tc>
          <w:tcPr>
            <w:tcW w:w="2169" w:type="dxa"/>
            <w:shd w:val="clear" w:color="auto" w:fill="auto"/>
          </w:tcPr>
          <w:p w14:paraId="011CA079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4283">
              <w:rPr>
                <w:sz w:val="20"/>
                <w:szCs w:val="20"/>
              </w:rPr>
              <w:t>Pakiet 25</w:t>
            </w:r>
          </w:p>
        </w:tc>
        <w:tc>
          <w:tcPr>
            <w:tcW w:w="2793" w:type="dxa"/>
            <w:shd w:val="clear" w:color="auto" w:fill="auto"/>
          </w:tcPr>
          <w:p w14:paraId="4244EEB0" w14:textId="77777777" w:rsidR="00E65FED" w:rsidRPr="00211A34" w:rsidRDefault="00E65FED" w:rsidP="00FB42D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94283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894283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94283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894283">
              <w:rPr>
                <w:b/>
                <w:bCs/>
                <w:sz w:val="20"/>
                <w:szCs w:val="20"/>
              </w:rPr>
              <w:t xml:space="preserve"> Sp. </w:t>
            </w:r>
            <w:proofErr w:type="spellStart"/>
            <w:r w:rsidRPr="00894283">
              <w:rPr>
                <w:b/>
                <w:bCs/>
                <w:sz w:val="20"/>
                <w:szCs w:val="20"/>
              </w:rPr>
              <w:t>zo.o</w:t>
            </w:r>
            <w:proofErr w:type="spellEnd"/>
            <w:r w:rsidRPr="00894283">
              <w:rPr>
                <w:b/>
                <w:bCs/>
                <w:sz w:val="20"/>
                <w:szCs w:val="20"/>
              </w:rPr>
              <w:t>.</w:t>
            </w:r>
          </w:p>
          <w:p w14:paraId="6985C0A2" w14:textId="77777777" w:rsidR="00E65FED" w:rsidRPr="00211A34" w:rsidRDefault="00E65FED" w:rsidP="00FB42D6">
            <w:pPr>
              <w:rPr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14</w:t>
            </w:r>
          </w:p>
          <w:p w14:paraId="4B3C0555" w14:textId="77777777" w:rsidR="00E65FED" w:rsidRPr="00211A34" w:rsidRDefault="00E65FED" w:rsidP="00FB42D6">
            <w:pPr>
              <w:spacing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lastRenderedPageBreak/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58A558BB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lastRenderedPageBreak/>
              <w:t>1 - Cena - 86.91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A49E961" w14:textId="77777777" w:rsidR="00E65FED" w:rsidRPr="00211A34" w:rsidRDefault="00E65FED" w:rsidP="00FB42D6">
            <w:pPr>
              <w:jc w:val="center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 xml:space="preserve">  86,91</w:t>
            </w:r>
          </w:p>
        </w:tc>
      </w:tr>
      <w:tr w:rsidR="00E65FED" w:rsidRPr="00834EF4" w14:paraId="66401AD7" w14:textId="77777777" w:rsidTr="00FB42D6">
        <w:tc>
          <w:tcPr>
            <w:tcW w:w="2169" w:type="dxa"/>
            <w:shd w:val="clear" w:color="auto" w:fill="auto"/>
          </w:tcPr>
          <w:p w14:paraId="537959A4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4283">
              <w:rPr>
                <w:sz w:val="20"/>
                <w:szCs w:val="20"/>
              </w:rPr>
              <w:t>Pakiet 26</w:t>
            </w:r>
          </w:p>
        </w:tc>
        <w:tc>
          <w:tcPr>
            <w:tcW w:w="2793" w:type="dxa"/>
            <w:shd w:val="clear" w:color="auto" w:fill="auto"/>
          </w:tcPr>
          <w:p w14:paraId="7170C21D" w14:textId="77777777" w:rsidR="00E65FED" w:rsidRPr="00211A34" w:rsidRDefault="00E65FED" w:rsidP="00FB42D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4283">
              <w:rPr>
                <w:b/>
                <w:bCs/>
                <w:sz w:val="20"/>
                <w:szCs w:val="20"/>
              </w:rPr>
              <w:t>BERYL MED POLAND Sp. z o.o.</w:t>
            </w:r>
          </w:p>
          <w:p w14:paraId="0DD3D510" w14:textId="77777777" w:rsidR="00E65FED" w:rsidRPr="00211A34" w:rsidRDefault="00E65FED" w:rsidP="00FB42D6">
            <w:pPr>
              <w:rPr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Łopuszańska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36/bud.14C</w:t>
            </w:r>
          </w:p>
          <w:p w14:paraId="12A18A7A" w14:textId="77777777" w:rsidR="00E65FED" w:rsidRPr="00211A34" w:rsidRDefault="00E65FED" w:rsidP="00FB42D6">
            <w:pPr>
              <w:spacing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02-220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A4A1E9E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858B5B" w14:textId="77777777" w:rsidR="00E65FED" w:rsidRPr="00211A34" w:rsidRDefault="00E65FED" w:rsidP="00FB42D6">
            <w:pPr>
              <w:jc w:val="center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 xml:space="preserve">  100,00</w:t>
            </w:r>
          </w:p>
        </w:tc>
      </w:tr>
      <w:tr w:rsidR="00E65FED" w:rsidRPr="00834EF4" w14:paraId="5D35CAAA" w14:textId="77777777" w:rsidTr="00FB42D6">
        <w:tc>
          <w:tcPr>
            <w:tcW w:w="2169" w:type="dxa"/>
            <w:shd w:val="clear" w:color="auto" w:fill="auto"/>
          </w:tcPr>
          <w:p w14:paraId="4452A2D1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4283">
              <w:rPr>
                <w:sz w:val="20"/>
                <w:szCs w:val="20"/>
              </w:rPr>
              <w:t>Pakiet 27</w:t>
            </w:r>
          </w:p>
        </w:tc>
        <w:tc>
          <w:tcPr>
            <w:tcW w:w="2793" w:type="dxa"/>
            <w:shd w:val="clear" w:color="auto" w:fill="auto"/>
          </w:tcPr>
          <w:p w14:paraId="313CF74E" w14:textId="77777777" w:rsidR="00E65FED" w:rsidRPr="00211A34" w:rsidRDefault="00E65FED" w:rsidP="00FB42D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94283">
              <w:rPr>
                <w:b/>
                <w:bCs/>
                <w:sz w:val="20"/>
                <w:szCs w:val="20"/>
              </w:rPr>
              <w:t>Unitech</w:t>
            </w:r>
            <w:proofErr w:type="spellEnd"/>
            <w:r w:rsidRPr="00894283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94283">
              <w:rPr>
                <w:b/>
                <w:bCs/>
                <w:sz w:val="20"/>
                <w:szCs w:val="20"/>
              </w:rPr>
              <w:t>Surgical</w:t>
            </w:r>
            <w:proofErr w:type="spellEnd"/>
            <w:r w:rsidRPr="0089428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AE83AD7" w14:textId="77777777" w:rsidR="00E65FED" w:rsidRPr="00211A34" w:rsidRDefault="00E65FED" w:rsidP="00FB42D6">
            <w:pPr>
              <w:rPr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Kalwaryjska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69/9</w:t>
            </w:r>
          </w:p>
          <w:p w14:paraId="0A25F2DF" w14:textId="77777777" w:rsidR="00E65FED" w:rsidRPr="00211A34" w:rsidRDefault="00E65FED" w:rsidP="00FB42D6">
            <w:pPr>
              <w:spacing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30-504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6CE3014B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BB5817F" w14:textId="77777777" w:rsidR="00E65FED" w:rsidRPr="00211A34" w:rsidRDefault="00E65FED" w:rsidP="00FB42D6">
            <w:pPr>
              <w:jc w:val="center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 xml:space="preserve">  100,00</w:t>
            </w:r>
          </w:p>
        </w:tc>
      </w:tr>
      <w:tr w:rsidR="00E65FED" w:rsidRPr="00834EF4" w14:paraId="6076356F" w14:textId="77777777" w:rsidTr="00FB42D6">
        <w:tc>
          <w:tcPr>
            <w:tcW w:w="2169" w:type="dxa"/>
            <w:shd w:val="clear" w:color="auto" w:fill="auto"/>
          </w:tcPr>
          <w:p w14:paraId="73ACBA51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4283">
              <w:rPr>
                <w:sz w:val="20"/>
                <w:szCs w:val="20"/>
              </w:rPr>
              <w:t>Pakiet 29</w:t>
            </w:r>
          </w:p>
        </w:tc>
        <w:tc>
          <w:tcPr>
            <w:tcW w:w="2793" w:type="dxa"/>
            <w:shd w:val="clear" w:color="auto" w:fill="auto"/>
          </w:tcPr>
          <w:p w14:paraId="4474981B" w14:textId="77777777" w:rsidR="00E65FED" w:rsidRPr="00211A34" w:rsidRDefault="00E65FED" w:rsidP="00FB42D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94283">
              <w:rPr>
                <w:b/>
                <w:bCs/>
                <w:sz w:val="20"/>
                <w:szCs w:val="20"/>
              </w:rPr>
              <w:t>Medtronic</w:t>
            </w:r>
            <w:proofErr w:type="spellEnd"/>
            <w:r w:rsidRPr="00894283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47FC2630" w14:textId="77777777" w:rsidR="00E65FED" w:rsidRPr="00211A34" w:rsidRDefault="00E65FED" w:rsidP="00FB42D6">
            <w:pPr>
              <w:rPr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11</w:t>
            </w:r>
          </w:p>
          <w:p w14:paraId="2F51EC3C" w14:textId="77777777" w:rsidR="00E65FED" w:rsidRPr="00211A34" w:rsidRDefault="00E65FED" w:rsidP="00FB42D6">
            <w:pPr>
              <w:spacing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4E089BE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51136F5" w14:textId="77777777" w:rsidR="00E65FED" w:rsidRPr="00211A34" w:rsidRDefault="00E65FED" w:rsidP="00FB42D6">
            <w:pPr>
              <w:jc w:val="center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 xml:space="preserve">  100,00</w:t>
            </w:r>
          </w:p>
        </w:tc>
      </w:tr>
      <w:tr w:rsidR="00E65FED" w:rsidRPr="00834EF4" w14:paraId="7BC0883F" w14:textId="77777777" w:rsidTr="00FB42D6">
        <w:tc>
          <w:tcPr>
            <w:tcW w:w="2169" w:type="dxa"/>
            <w:shd w:val="clear" w:color="auto" w:fill="auto"/>
          </w:tcPr>
          <w:p w14:paraId="31ECDAC3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4283">
              <w:rPr>
                <w:sz w:val="20"/>
                <w:szCs w:val="20"/>
              </w:rPr>
              <w:t>Pakiet 37</w:t>
            </w:r>
          </w:p>
        </w:tc>
        <w:tc>
          <w:tcPr>
            <w:tcW w:w="2793" w:type="dxa"/>
            <w:shd w:val="clear" w:color="auto" w:fill="auto"/>
          </w:tcPr>
          <w:p w14:paraId="669132D8" w14:textId="77777777" w:rsidR="00E65FED" w:rsidRPr="00211A34" w:rsidRDefault="00E65FED" w:rsidP="00FB42D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4283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6B5877A9" w14:textId="77777777" w:rsidR="00E65FED" w:rsidRPr="00211A34" w:rsidRDefault="00E65FED" w:rsidP="00FB42D6">
            <w:pPr>
              <w:rPr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17</w:t>
            </w:r>
          </w:p>
          <w:p w14:paraId="3BF37D84" w14:textId="77777777" w:rsidR="00E65FED" w:rsidRPr="00211A34" w:rsidRDefault="00E65FED" w:rsidP="00FB42D6">
            <w:pPr>
              <w:spacing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0722F2D2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2CA08CD" w14:textId="77777777" w:rsidR="00E65FED" w:rsidRPr="00211A34" w:rsidRDefault="00E65FED" w:rsidP="00FB42D6">
            <w:pPr>
              <w:jc w:val="center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 xml:space="preserve">  100,00</w:t>
            </w:r>
          </w:p>
        </w:tc>
      </w:tr>
      <w:tr w:rsidR="00E65FED" w:rsidRPr="00834EF4" w14:paraId="67DC89AA" w14:textId="77777777" w:rsidTr="00FB42D6">
        <w:tc>
          <w:tcPr>
            <w:tcW w:w="2169" w:type="dxa"/>
            <w:shd w:val="clear" w:color="auto" w:fill="auto"/>
          </w:tcPr>
          <w:p w14:paraId="2437C8AF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4283">
              <w:rPr>
                <w:sz w:val="20"/>
                <w:szCs w:val="20"/>
              </w:rPr>
              <w:t>Pakiet 37</w:t>
            </w:r>
          </w:p>
        </w:tc>
        <w:tc>
          <w:tcPr>
            <w:tcW w:w="2793" w:type="dxa"/>
            <w:shd w:val="clear" w:color="auto" w:fill="auto"/>
          </w:tcPr>
          <w:p w14:paraId="6DE5964C" w14:textId="77777777" w:rsidR="00405AEA" w:rsidRPr="00405AEA" w:rsidRDefault="00405AEA" w:rsidP="00405AE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5AEA">
              <w:rPr>
                <w:b/>
                <w:bCs/>
                <w:sz w:val="20"/>
                <w:szCs w:val="20"/>
              </w:rPr>
              <w:t>Konsorcjum:</w:t>
            </w:r>
          </w:p>
          <w:p w14:paraId="1BC3D587" w14:textId="77777777" w:rsidR="00405AEA" w:rsidRPr="00405AEA" w:rsidRDefault="00405AEA" w:rsidP="00405AEA">
            <w:pPr>
              <w:spacing w:before="40" w:after="40"/>
              <w:rPr>
                <w:sz w:val="20"/>
                <w:szCs w:val="20"/>
              </w:rPr>
            </w:pPr>
            <w:r w:rsidRPr="00405AEA">
              <w:rPr>
                <w:sz w:val="20"/>
                <w:szCs w:val="20"/>
              </w:rPr>
              <w:t>1.</w:t>
            </w:r>
            <w:r w:rsidRPr="00405AEA">
              <w:rPr>
                <w:sz w:val="20"/>
                <w:szCs w:val="20"/>
              </w:rPr>
              <w:tab/>
            </w:r>
            <w:proofErr w:type="spellStart"/>
            <w:r w:rsidRPr="00405AEA">
              <w:rPr>
                <w:sz w:val="20"/>
                <w:szCs w:val="20"/>
              </w:rPr>
              <w:t>Citonet</w:t>
            </w:r>
            <w:proofErr w:type="spellEnd"/>
            <w:r w:rsidRPr="00405AEA">
              <w:rPr>
                <w:sz w:val="20"/>
                <w:szCs w:val="20"/>
              </w:rPr>
              <w:t>-Kraków Sp. z o.o. (lider) Gromadzka 52</w:t>
            </w:r>
          </w:p>
          <w:p w14:paraId="42E34F85" w14:textId="77777777" w:rsidR="00405AEA" w:rsidRPr="00405AEA" w:rsidRDefault="00405AEA" w:rsidP="00405AEA">
            <w:pPr>
              <w:spacing w:before="40" w:after="40"/>
              <w:rPr>
                <w:sz w:val="20"/>
                <w:szCs w:val="20"/>
              </w:rPr>
            </w:pPr>
            <w:r w:rsidRPr="00405AEA">
              <w:rPr>
                <w:sz w:val="20"/>
                <w:szCs w:val="20"/>
              </w:rPr>
              <w:t>30-719 Kraków</w:t>
            </w:r>
          </w:p>
          <w:p w14:paraId="256E72FD" w14:textId="77777777" w:rsidR="00405AEA" w:rsidRPr="00405AEA" w:rsidRDefault="00405AEA" w:rsidP="00405AEA">
            <w:pPr>
              <w:spacing w:before="40" w:after="40"/>
              <w:rPr>
                <w:sz w:val="20"/>
                <w:szCs w:val="20"/>
              </w:rPr>
            </w:pPr>
            <w:r w:rsidRPr="00405AEA">
              <w:rPr>
                <w:sz w:val="20"/>
                <w:szCs w:val="20"/>
              </w:rPr>
              <w:t>2.</w:t>
            </w:r>
            <w:r w:rsidRPr="00405AEA">
              <w:rPr>
                <w:sz w:val="20"/>
                <w:szCs w:val="20"/>
              </w:rPr>
              <w:tab/>
              <w:t>Toruńskie Zakłady Materiałów Opatrunkowych S.A. (członek)</w:t>
            </w:r>
          </w:p>
          <w:p w14:paraId="193E2D4D" w14:textId="77777777" w:rsidR="00405AEA" w:rsidRPr="00405AEA" w:rsidRDefault="00405AEA" w:rsidP="00405AEA">
            <w:pPr>
              <w:spacing w:before="40" w:after="40"/>
              <w:rPr>
                <w:sz w:val="20"/>
                <w:szCs w:val="20"/>
              </w:rPr>
            </w:pPr>
            <w:r w:rsidRPr="00405AEA">
              <w:rPr>
                <w:sz w:val="20"/>
                <w:szCs w:val="20"/>
              </w:rPr>
              <w:t xml:space="preserve">Żółkiewskiego 20/26 </w:t>
            </w:r>
          </w:p>
          <w:p w14:paraId="5C8AD4A4" w14:textId="015CB134" w:rsidR="00E65FED" w:rsidRPr="00211A34" w:rsidRDefault="00405AEA" w:rsidP="00405AEA">
            <w:pPr>
              <w:spacing w:after="40"/>
              <w:rPr>
                <w:color w:val="000000"/>
                <w:sz w:val="20"/>
                <w:szCs w:val="20"/>
              </w:rPr>
            </w:pPr>
            <w:r w:rsidRPr="00405AEA">
              <w:rPr>
                <w:sz w:val="20"/>
                <w:szCs w:val="20"/>
              </w:rPr>
              <w:t>87-100 Toruń</w:t>
            </w:r>
          </w:p>
        </w:tc>
        <w:tc>
          <w:tcPr>
            <w:tcW w:w="2976" w:type="dxa"/>
            <w:shd w:val="clear" w:color="auto" w:fill="auto"/>
          </w:tcPr>
          <w:p w14:paraId="550C8DAA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A396C9" w14:textId="77777777" w:rsidR="00E65FED" w:rsidRPr="00211A34" w:rsidRDefault="00E65FED" w:rsidP="00FB42D6">
            <w:pPr>
              <w:jc w:val="center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 xml:space="preserve">  0,00</w:t>
            </w:r>
          </w:p>
        </w:tc>
      </w:tr>
      <w:tr w:rsidR="00E65FED" w:rsidRPr="00834EF4" w14:paraId="2A125D27" w14:textId="77777777" w:rsidTr="00FB42D6">
        <w:tc>
          <w:tcPr>
            <w:tcW w:w="2169" w:type="dxa"/>
            <w:shd w:val="clear" w:color="auto" w:fill="auto"/>
          </w:tcPr>
          <w:p w14:paraId="129A2723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54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4283">
              <w:rPr>
                <w:sz w:val="20"/>
                <w:szCs w:val="20"/>
              </w:rPr>
              <w:t>Pakiet 54</w:t>
            </w:r>
          </w:p>
        </w:tc>
        <w:tc>
          <w:tcPr>
            <w:tcW w:w="2793" w:type="dxa"/>
            <w:shd w:val="clear" w:color="auto" w:fill="auto"/>
          </w:tcPr>
          <w:p w14:paraId="3EDC1E2A" w14:textId="77777777" w:rsidR="00E65FED" w:rsidRPr="00211A34" w:rsidRDefault="00E65FED" w:rsidP="00FB42D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94283">
              <w:rPr>
                <w:b/>
                <w:bCs/>
                <w:sz w:val="20"/>
                <w:szCs w:val="20"/>
              </w:rPr>
              <w:t>Rovers</w:t>
            </w:r>
            <w:proofErr w:type="spellEnd"/>
            <w:r w:rsidRPr="00894283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1D7E10CB" w14:textId="77777777" w:rsidR="00E65FED" w:rsidRPr="00211A34" w:rsidRDefault="00E65FED" w:rsidP="00FB42D6">
            <w:pPr>
              <w:rPr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Stołeczna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10</w:t>
            </w:r>
          </w:p>
          <w:p w14:paraId="085705EE" w14:textId="77777777" w:rsidR="00E65FED" w:rsidRPr="00211A34" w:rsidRDefault="00E65FED" w:rsidP="00FB42D6">
            <w:pPr>
              <w:spacing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05-501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Piaseczno</w:t>
            </w:r>
          </w:p>
        </w:tc>
        <w:tc>
          <w:tcPr>
            <w:tcW w:w="2976" w:type="dxa"/>
            <w:shd w:val="clear" w:color="auto" w:fill="auto"/>
          </w:tcPr>
          <w:p w14:paraId="0D8B2832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E91CA80" w14:textId="77777777" w:rsidR="00E65FED" w:rsidRPr="00211A34" w:rsidRDefault="00E65FED" w:rsidP="00FB42D6">
            <w:pPr>
              <w:jc w:val="center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 xml:space="preserve">  100,00</w:t>
            </w:r>
          </w:p>
        </w:tc>
      </w:tr>
      <w:tr w:rsidR="00E65FED" w:rsidRPr="00834EF4" w14:paraId="7DB7893B" w14:textId="77777777" w:rsidTr="00FB42D6">
        <w:tc>
          <w:tcPr>
            <w:tcW w:w="2169" w:type="dxa"/>
            <w:shd w:val="clear" w:color="auto" w:fill="auto"/>
          </w:tcPr>
          <w:p w14:paraId="1D8C740B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57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4283">
              <w:rPr>
                <w:sz w:val="20"/>
                <w:szCs w:val="20"/>
              </w:rPr>
              <w:t>Pakiet 57</w:t>
            </w:r>
          </w:p>
        </w:tc>
        <w:tc>
          <w:tcPr>
            <w:tcW w:w="2793" w:type="dxa"/>
            <w:shd w:val="clear" w:color="auto" w:fill="auto"/>
          </w:tcPr>
          <w:p w14:paraId="304C796D" w14:textId="77777777" w:rsidR="00E65FED" w:rsidRPr="00211A34" w:rsidRDefault="00E65FED" w:rsidP="00FB42D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94283">
              <w:rPr>
                <w:b/>
                <w:bCs/>
                <w:sz w:val="20"/>
                <w:szCs w:val="20"/>
              </w:rPr>
              <w:t>Getinge</w:t>
            </w:r>
            <w:proofErr w:type="spellEnd"/>
            <w:r w:rsidRPr="00894283">
              <w:rPr>
                <w:b/>
                <w:bCs/>
                <w:sz w:val="20"/>
                <w:szCs w:val="20"/>
              </w:rPr>
              <w:t xml:space="preserve"> Polska Spółka z ograniczoną odpowiedzialnością</w:t>
            </w:r>
          </w:p>
          <w:p w14:paraId="00DB239E" w14:textId="77777777" w:rsidR="00E65FED" w:rsidRPr="00211A34" w:rsidRDefault="00E65FED" w:rsidP="00FB42D6">
            <w:pPr>
              <w:rPr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Osmańska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14</w:t>
            </w:r>
          </w:p>
          <w:p w14:paraId="71F20FC7" w14:textId="77777777" w:rsidR="00E65FED" w:rsidRPr="00211A34" w:rsidRDefault="00E65FED" w:rsidP="00FB42D6">
            <w:pPr>
              <w:spacing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02-823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E544C03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2F50B19" w14:textId="77777777" w:rsidR="00E65FED" w:rsidRPr="00211A34" w:rsidRDefault="00E65FED" w:rsidP="00FB42D6">
            <w:pPr>
              <w:jc w:val="center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 xml:space="preserve">  100,00</w:t>
            </w:r>
          </w:p>
        </w:tc>
      </w:tr>
      <w:tr w:rsidR="00E65FED" w:rsidRPr="00834EF4" w14:paraId="1AF6E26A" w14:textId="77777777" w:rsidTr="00FB42D6">
        <w:tc>
          <w:tcPr>
            <w:tcW w:w="2169" w:type="dxa"/>
            <w:shd w:val="clear" w:color="auto" w:fill="auto"/>
          </w:tcPr>
          <w:p w14:paraId="0518A3C2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61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4283">
              <w:rPr>
                <w:sz w:val="20"/>
                <w:szCs w:val="20"/>
              </w:rPr>
              <w:t>Pakiet 61</w:t>
            </w:r>
          </w:p>
        </w:tc>
        <w:tc>
          <w:tcPr>
            <w:tcW w:w="2793" w:type="dxa"/>
            <w:shd w:val="clear" w:color="auto" w:fill="auto"/>
          </w:tcPr>
          <w:p w14:paraId="1D4EFEC1" w14:textId="77777777" w:rsidR="00E65FED" w:rsidRPr="00211A34" w:rsidRDefault="00E65FED" w:rsidP="00FB42D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94283">
              <w:rPr>
                <w:b/>
                <w:bCs/>
                <w:sz w:val="20"/>
                <w:szCs w:val="20"/>
              </w:rPr>
              <w:t>Abook</w:t>
            </w:r>
            <w:proofErr w:type="spellEnd"/>
            <w:r w:rsidRPr="00894283">
              <w:rPr>
                <w:b/>
                <w:bCs/>
                <w:sz w:val="20"/>
                <w:szCs w:val="20"/>
              </w:rPr>
              <w:t xml:space="preserve"> Sp. z </w:t>
            </w:r>
            <w:proofErr w:type="spellStart"/>
            <w:r w:rsidRPr="00894283">
              <w:rPr>
                <w:b/>
                <w:bCs/>
                <w:sz w:val="20"/>
                <w:szCs w:val="20"/>
              </w:rPr>
              <w:t>o.o</w:t>
            </w:r>
            <w:proofErr w:type="spellEnd"/>
          </w:p>
          <w:p w14:paraId="7A8FEB35" w14:textId="77777777" w:rsidR="00E65FED" w:rsidRPr="00211A34" w:rsidRDefault="00E65FED" w:rsidP="00FB42D6">
            <w:pPr>
              <w:rPr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Brzostowska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22</w:t>
            </w:r>
          </w:p>
          <w:p w14:paraId="7E3F39D3" w14:textId="77777777" w:rsidR="00E65FED" w:rsidRPr="00211A34" w:rsidRDefault="00E65FED" w:rsidP="00FB42D6">
            <w:pPr>
              <w:spacing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04-985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A9A514E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D2E0EB3" w14:textId="77777777" w:rsidR="00E65FED" w:rsidRPr="00211A34" w:rsidRDefault="00E65FED" w:rsidP="00FB42D6">
            <w:pPr>
              <w:jc w:val="center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 xml:space="preserve">  100,00</w:t>
            </w:r>
          </w:p>
        </w:tc>
      </w:tr>
      <w:tr w:rsidR="00E65FED" w:rsidRPr="00834EF4" w14:paraId="241AEC31" w14:textId="77777777" w:rsidTr="00FB42D6">
        <w:tc>
          <w:tcPr>
            <w:tcW w:w="2169" w:type="dxa"/>
            <w:shd w:val="clear" w:color="auto" w:fill="auto"/>
          </w:tcPr>
          <w:p w14:paraId="0C58B9E1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61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4283">
              <w:rPr>
                <w:sz w:val="20"/>
                <w:szCs w:val="20"/>
              </w:rPr>
              <w:t>Pakiet 61</w:t>
            </w:r>
          </w:p>
        </w:tc>
        <w:tc>
          <w:tcPr>
            <w:tcW w:w="2793" w:type="dxa"/>
            <w:shd w:val="clear" w:color="auto" w:fill="auto"/>
          </w:tcPr>
          <w:p w14:paraId="42DF9726" w14:textId="77777777" w:rsidR="00E65FED" w:rsidRPr="00211A34" w:rsidRDefault="00E65FED" w:rsidP="00FB42D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4283">
              <w:rPr>
                <w:b/>
                <w:bCs/>
                <w:sz w:val="20"/>
                <w:szCs w:val="20"/>
              </w:rPr>
              <w:t xml:space="preserve">Mercator </w:t>
            </w:r>
            <w:proofErr w:type="spellStart"/>
            <w:r w:rsidRPr="00894283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894283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16B65F4E" w14:textId="77777777" w:rsidR="00E65FED" w:rsidRPr="00211A34" w:rsidRDefault="00E65FED" w:rsidP="00FB42D6">
            <w:pPr>
              <w:rPr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Modrzejewskiej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30</w:t>
            </w:r>
          </w:p>
          <w:p w14:paraId="6D72E649" w14:textId="77777777" w:rsidR="00E65FED" w:rsidRPr="00211A34" w:rsidRDefault="00E65FED" w:rsidP="00FB42D6">
            <w:pPr>
              <w:spacing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6BF96C23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1 - Cena - 82.03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AB67106" w14:textId="77777777" w:rsidR="00E65FED" w:rsidRPr="00211A34" w:rsidRDefault="00E65FED" w:rsidP="00FB42D6">
            <w:pPr>
              <w:jc w:val="center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 xml:space="preserve">  82,03</w:t>
            </w:r>
          </w:p>
        </w:tc>
      </w:tr>
      <w:tr w:rsidR="00E65FED" w:rsidRPr="00834EF4" w14:paraId="5E6089D3" w14:textId="77777777" w:rsidTr="00FB42D6">
        <w:tc>
          <w:tcPr>
            <w:tcW w:w="2169" w:type="dxa"/>
            <w:shd w:val="clear" w:color="auto" w:fill="auto"/>
          </w:tcPr>
          <w:p w14:paraId="37E3D4B1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61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4283">
              <w:rPr>
                <w:sz w:val="20"/>
                <w:szCs w:val="20"/>
              </w:rPr>
              <w:t>Pakiet 61</w:t>
            </w:r>
          </w:p>
        </w:tc>
        <w:tc>
          <w:tcPr>
            <w:tcW w:w="2793" w:type="dxa"/>
            <w:shd w:val="clear" w:color="auto" w:fill="auto"/>
          </w:tcPr>
          <w:p w14:paraId="3A634951" w14:textId="77777777" w:rsidR="00E65FED" w:rsidRPr="00211A34" w:rsidRDefault="00E65FED" w:rsidP="00FB42D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4283">
              <w:rPr>
                <w:b/>
                <w:bCs/>
                <w:sz w:val="20"/>
                <w:szCs w:val="20"/>
              </w:rPr>
              <w:t>PHU ANMAR Sp. z o.o. Sp. k</w:t>
            </w:r>
          </w:p>
          <w:p w14:paraId="0E00790D" w14:textId="77777777" w:rsidR="00E65FED" w:rsidRPr="00211A34" w:rsidRDefault="00E65FED" w:rsidP="00FB42D6">
            <w:pPr>
              <w:rPr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Strefowa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22</w:t>
            </w:r>
          </w:p>
          <w:p w14:paraId="4330AC48" w14:textId="77777777" w:rsidR="00E65FED" w:rsidRPr="00211A34" w:rsidRDefault="00E65FED" w:rsidP="00FB42D6">
            <w:pPr>
              <w:spacing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Tychy</w:t>
            </w:r>
          </w:p>
        </w:tc>
        <w:tc>
          <w:tcPr>
            <w:tcW w:w="2976" w:type="dxa"/>
            <w:shd w:val="clear" w:color="auto" w:fill="auto"/>
          </w:tcPr>
          <w:p w14:paraId="3D4E27B7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1 - Cena - 75.00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A565DFC" w14:textId="77777777" w:rsidR="00E65FED" w:rsidRPr="00211A34" w:rsidRDefault="00E65FED" w:rsidP="00FB42D6">
            <w:pPr>
              <w:jc w:val="center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 xml:space="preserve">  75,00</w:t>
            </w:r>
          </w:p>
        </w:tc>
      </w:tr>
      <w:tr w:rsidR="00E65FED" w:rsidRPr="00834EF4" w14:paraId="13EA8107" w14:textId="77777777" w:rsidTr="00FB42D6">
        <w:tc>
          <w:tcPr>
            <w:tcW w:w="2169" w:type="dxa"/>
            <w:shd w:val="clear" w:color="auto" w:fill="auto"/>
          </w:tcPr>
          <w:p w14:paraId="38945877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65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94283">
              <w:rPr>
                <w:sz w:val="20"/>
                <w:szCs w:val="20"/>
              </w:rPr>
              <w:t>Pakiet 65</w:t>
            </w:r>
          </w:p>
        </w:tc>
        <w:tc>
          <w:tcPr>
            <w:tcW w:w="2793" w:type="dxa"/>
            <w:shd w:val="clear" w:color="auto" w:fill="auto"/>
          </w:tcPr>
          <w:p w14:paraId="2E12ADE4" w14:textId="77777777" w:rsidR="00E65FED" w:rsidRPr="00211A34" w:rsidRDefault="00E65FED" w:rsidP="00FB42D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94283">
              <w:rPr>
                <w:b/>
                <w:bCs/>
                <w:sz w:val="20"/>
                <w:szCs w:val="20"/>
              </w:rPr>
              <w:t>PHU ANMAR Sp. z o.o. Sp. k</w:t>
            </w:r>
          </w:p>
          <w:p w14:paraId="1DA5C372" w14:textId="77777777" w:rsidR="00E65FED" w:rsidRPr="00211A34" w:rsidRDefault="00E65FED" w:rsidP="00FB42D6">
            <w:pPr>
              <w:rPr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Strefowa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22</w:t>
            </w:r>
          </w:p>
          <w:p w14:paraId="7B47A80E" w14:textId="77777777" w:rsidR="00E65FED" w:rsidRPr="00211A34" w:rsidRDefault="00E65FED" w:rsidP="00FB42D6">
            <w:pPr>
              <w:spacing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94283">
              <w:rPr>
                <w:sz w:val="20"/>
                <w:szCs w:val="20"/>
              </w:rPr>
              <w:t>Tychy</w:t>
            </w:r>
          </w:p>
        </w:tc>
        <w:tc>
          <w:tcPr>
            <w:tcW w:w="2976" w:type="dxa"/>
            <w:shd w:val="clear" w:color="auto" w:fill="auto"/>
          </w:tcPr>
          <w:p w14:paraId="07071168" w14:textId="77777777" w:rsidR="00E65FED" w:rsidRPr="00211A34" w:rsidRDefault="00E65FED" w:rsidP="00FB42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33810C" w14:textId="77777777" w:rsidR="00E65FED" w:rsidRPr="00211A34" w:rsidRDefault="00E65FED" w:rsidP="00FB42D6">
            <w:pPr>
              <w:jc w:val="center"/>
              <w:rPr>
                <w:color w:val="000000"/>
                <w:sz w:val="20"/>
                <w:szCs w:val="20"/>
              </w:rPr>
            </w:pPr>
            <w:r w:rsidRPr="00894283">
              <w:rPr>
                <w:sz w:val="20"/>
                <w:szCs w:val="20"/>
              </w:rPr>
              <w:t xml:space="preserve">  100,00</w:t>
            </w:r>
          </w:p>
        </w:tc>
      </w:tr>
    </w:tbl>
    <w:p w14:paraId="07FC4A45" w14:textId="56064C64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385C4" w14:textId="77777777" w:rsidR="00E70D24" w:rsidRDefault="00E70D24">
      <w:r>
        <w:separator/>
      </w:r>
    </w:p>
  </w:endnote>
  <w:endnote w:type="continuationSeparator" w:id="0">
    <w:p w14:paraId="329F5334" w14:textId="77777777" w:rsidR="00E70D24" w:rsidRDefault="00E70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D917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0715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8C7D25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4DE44D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06DC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5FF105" w14:textId="77777777" w:rsidR="00E70D24" w:rsidRDefault="00E70D24">
      <w:r>
        <w:separator/>
      </w:r>
    </w:p>
  </w:footnote>
  <w:footnote w:type="continuationSeparator" w:id="0">
    <w:p w14:paraId="21C61B73" w14:textId="77777777" w:rsidR="00E70D24" w:rsidRDefault="00E70D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09D1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47BC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4D7A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8B1"/>
    <w:rsid w:val="00022322"/>
    <w:rsid w:val="00042497"/>
    <w:rsid w:val="000C1E6F"/>
    <w:rsid w:val="000E4E56"/>
    <w:rsid w:val="001174BD"/>
    <w:rsid w:val="001A1468"/>
    <w:rsid w:val="001B7815"/>
    <w:rsid w:val="001D1EEC"/>
    <w:rsid w:val="001D2F86"/>
    <w:rsid w:val="00211A34"/>
    <w:rsid w:val="002B1E4F"/>
    <w:rsid w:val="002B6761"/>
    <w:rsid w:val="003445A0"/>
    <w:rsid w:val="003A0AFC"/>
    <w:rsid w:val="003D611C"/>
    <w:rsid w:val="003F027C"/>
    <w:rsid w:val="00405AEA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4F32"/>
    <w:rsid w:val="00607F9B"/>
    <w:rsid w:val="00644DCB"/>
    <w:rsid w:val="00657C1E"/>
    <w:rsid w:val="006E3089"/>
    <w:rsid w:val="006F088D"/>
    <w:rsid w:val="00712C39"/>
    <w:rsid w:val="007138B1"/>
    <w:rsid w:val="007313DB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83E0D"/>
    <w:rsid w:val="00BC6F7F"/>
    <w:rsid w:val="00BD2174"/>
    <w:rsid w:val="00C423DD"/>
    <w:rsid w:val="00C60D7B"/>
    <w:rsid w:val="00C65E53"/>
    <w:rsid w:val="00CA0B33"/>
    <w:rsid w:val="00CA3511"/>
    <w:rsid w:val="00CC2D78"/>
    <w:rsid w:val="00D01E5B"/>
    <w:rsid w:val="00D04203"/>
    <w:rsid w:val="00D168A0"/>
    <w:rsid w:val="00D26ED6"/>
    <w:rsid w:val="00D42C90"/>
    <w:rsid w:val="00D8427E"/>
    <w:rsid w:val="00E30B2D"/>
    <w:rsid w:val="00E62859"/>
    <w:rsid w:val="00E65FED"/>
    <w:rsid w:val="00E70D24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63267F"/>
  <w15:chartTrackingRefBased/>
  <w15:docId w15:val="{F35F8241-B274-4353-86F3-24445939F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E65F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5</Pages>
  <Words>845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7</cp:revision>
  <cp:lastPrinted>1899-12-31T23:00:00Z</cp:lastPrinted>
  <dcterms:created xsi:type="dcterms:W3CDTF">2022-09-19T10:53:00Z</dcterms:created>
  <dcterms:modified xsi:type="dcterms:W3CDTF">2022-09-19T11:08:00Z</dcterms:modified>
</cp:coreProperties>
</file>