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96FCD">
        <w:rPr>
          <w:rFonts w:ascii="Arial" w:hAnsi="Arial" w:cs="Arial"/>
          <w:bCs/>
          <w:i w:val="0"/>
          <w:szCs w:val="24"/>
        </w:rPr>
        <w:t>3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C232D" w:rsidRPr="00AC232D">
        <w:rPr>
          <w:rFonts w:ascii="Arial" w:hAnsi="Arial" w:cs="Arial"/>
          <w:b/>
          <w:sz w:val="24"/>
          <w:szCs w:val="24"/>
        </w:rPr>
        <w:t>CRZP/200/2022/AZP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C232D" w:rsidRPr="00AC232D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C232D" w:rsidRPr="00AC232D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AC232D" w:rsidRPr="00AC232D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C232D" w:rsidRPr="00AC232D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AC232D" w:rsidRPr="00AC232D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C232D" w:rsidRPr="0012157F" w:rsidTr="00D51932">
        <w:tc>
          <w:tcPr>
            <w:tcW w:w="9104" w:type="dxa"/>
            <w:shd w:val="clear" w:color="auto" w:fill="D9D9D9"/>
          </w:tcPr>
          <w:p w:rsidR="00AC232D" w:rsidRPr="0012157F" w:rsidRDefault="00AC232D" w:rsidP="00D5193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C232D" w:rsidRDefault="00AC232D" w:rsidP="00D5193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C232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C232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C232D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AC232D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AC232D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C232D" w:rsidRPr="00C86421" w:rsidRDefault="00AC232D" w:rsidP="00D5193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C232D" w:rsidRDefault="00AC232D" w:rsidP="00D519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C232D" w:rsidRPr="00C86421" w:rsidRDefault="00AC232D" w:rsidP="00D5193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AC232D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C232D">
        <w:rPr>
          <w:rFonts w:ascii="Arial" w:hAnsi="Arial" w:cs="Arial"/>
          <w:b/>
          <w:sz w:val="24"/>
          <w:szCs w:val="24"/>
        </w:rPr>
        <w:t>Dostawa gadżetów reklamowych dla UMG w 2022 roku  - 10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C232D" w:rsidRPr="00AC232D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C232D" w:rsidRPr="0012157F" w:rsidTr="00D519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32D" w:rsidRPr="0012157F" w:rsidRDefault="00AC232D" w:rsidP="00D5193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23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32D" w:rsidRPr="0012157F" w:rsidRDefault="00AC232D" w:rsidP="00D5193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232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AC232D" w:rsidRPr="0012157F" w:rsidRDefault="00AC232D" w:rsidP="00D5193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232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C232D" w:rsidRPr="0012157F" w:rsidTr="00D519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32D" w:rsidRPr="0012157F" w:rsidRDefault="00AC232D" w:rsidP="00D5193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232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32D" w:rsidRPr="0012157F" w:rsidRDefault="00AC232D" w:rsidP="00D5193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232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C232D" w:rsidRPr="0012157F" w:rsidRDefault="00AC232D" w:rsidP="00D5193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232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C232D" w:rsidRPr="0012157F" w:rsidTr="00D519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32D" w:rsidRPr="0012157F" w:rsidRDefault="00AC232D" w:rsidP="00D5193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232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32D" w:rsidRPr="0012157F" w:rsidRDefault="00AC232D" w:rsidP="00D5193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232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C232D" w:rsidRPr="0012157F" w:rsidRDefault="00AC232D" w:rsidP="00D5193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232D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AC232D" w:rsidRPr="0012157F" w:rsidTr="00D519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32D" w:rsidRPr="0012157F" w:rsidRDefault="00AC232D" w:rsidP="00D5193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232D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32D" w:rsidRPr="0012157F" w:rsidRDefault="00AC232D" w:rsidP="00D5193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232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C232D" w:rsidRPr="0012157F" w:rsidRDefault="00AC232D" w:rsidP="00D5193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232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6493" w:rsidRDefault="00526493" w:rsidP="0038231F">
      <w:pPr>
        <w:spacing w:after="0" w:line="240" w:lineRule="auto"/>
      </w:pPr>
      <w:r>
        <w:separator/>
      </w:r>
    </w:p>
  </w:endnote>
  <w:endnote w:type="continuationSeparator" w:id="0">
    <w:p w:rsidR="00526493" w:rsidRDefault="005264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32D" w:rsidRDefault="00AC23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32D" w:rsidRDefault="00AC23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6493" w:rsidRDefault="00526493" w:rsidP="0038231F">
      <w:pPr>
        <w:spacing w:after="0" w:line="240" w:lineRule="auto"/>
      </w:pPr>
      <w:r>
        <w:separator/>
      </w:r>
    </w:p>
  </w:footnote>
  <w:footnote w:type="continuationSeparator" w:id="0">
    <w:p w:rsidR="00526493" w:rsidRDefault="00526493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32D" w:rsidRDefault="00AC23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32D" w:rsidRDefault="00AC23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32D" w:rsidRDefault="00AC23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649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6FCD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26493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32D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06E683"/>
  <w15:docId w15:val="{5024BBA6-80C6-41B5-9DF0-19C54B2AE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F327A-997D-42E1-8714-3EDBFF567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909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2022-09-15T09:59:00Z</cp:lastPrinted>
  <dcterms:created xsi:type="dcterms:W3CDTF">2022-09-15T09:59:00Z</dcterms:created>
  <dcterms:modified xsi:type="dcterms:W3CDTF">2022-09-15T09:59:00Z</dcterms:modified>
</cp:coreProperties>
</file>