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569A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D6245" w:rsidRPr="00DD6245">
        <w:rPr>
          <w:b/>
        </w:rPr>
        <w:t>CRZP/200/2022/AZP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D6245" w:rsidRPr="004A5DB6" w:rsidTr="00D51932">
        <w:tc>
          <w:tcPr>
            <w:tcW w:w="9212" w:type="dxa"/>
            <w:shd w:val="clear" w:color="auto" w:fill="auto"/>
          </w:tcPr>
          <w:p w:rsidR="00DD6245" w:rsidRPr="004A5DB6" w:rsidRDefault="00DD6245" w:rsidP="00D5193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D6245" w:rsidRPr="004A5DB6" w:rsidRDefault="00DD6245" w:rsidP="00D5193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D6245">
              <w:t>(</w:t>
            </w:r>
            <w:proofErr w:type="spellStart"/>
            <w:r w:rsidRPr="00DD6245">
              <w:t>t.j</w:t>
            </w:r>
            <w:proofErr w:type="spellEnd"/>
            <w:r w:rsidRPr="00DD6245">
              <w:t xml:space="preserve">. Dz.U. z 2021r. poz. 1129 z </w:t>
            </w:r>
            <w:proofErr w:type="spellStart"/>
            <w:r w:rsidRPr="00DD6245">
              <w:t>późn</w:t>
            </w:r>
            <w:proofErr w:type="spellEnd"/>
            <w:r w:rsidRPr="00DD6245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DD6245" w:rsidRPr="004A5DB6" w:rsidRDefault="00DD6245" w:rsidP="00D5193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D6245" w:rsidRPr="004A5DB6" w:rsidRDefault="00DD6245" w:rsidP="00D5193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D6245" w:rsidRPr="004A5DB6" w:rsidRDefault="00DD6245" w:rsidP="00D5193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D6245" w:rsidRPr="00DD624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D6245" w:rsidP="005434B3">
      <w:pPr>
        <w:spacing w:after="240" w:line="276" w:lineRule="auto"/>
        <w:jc w:val="center"/>
      </w:pPr>
      <w:r w:rsidRPr="00DD6245">
        <w:rPr>
          <w:b/>
        </w:rPr>
        <w:t>Dostawa gadżetów reklamowych dla UMG w 2022 roku  - 10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63EA" w:rsidRDefault="005563EA" w:rsidP="0038231F">
      <w:pPr>
        <w:spacing w:after="0" w:line="240" w:lineRule="auto"/>
      </w:pPr>
      <w:r>
        <w:separator/>
      </w:r>
    </w:p>
  </w:endnote>
  <w:endnote w:type="continuationSeparator" w:id="0">
    <w:p w:rsidR="005563EA" w:rsidRDefault="005563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6245" w:rsidRDefault="00DD62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6245" w:rsidRDefault="00DD6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63EA" w:rsidRDefault="005563EA" w:rsidP="0038231F">
      <w:pPr>
        <w:spacing w:after="0" w:line="240" w:lineRule="auto"/>
      </w:pPr>
      <w:r>
        <w:separator/>
      </w:r>
    </w:p>
  </w:footnote>
  <w:footnote w:type="continuationSeparator" w:id="0">
    <w:p w:rsidR="005563EA" w:rsidRDefault="005563E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6245" w:rsidRDefault="00DD62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6245" w:rsidRDefault="00DD62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6245" w:rsidRDefault="00DD62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63E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569A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563EA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D6245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7E1268"/>
  <w15:chartTrackingRefBased/>
  <w15:docId w15:val="{90610C5C-BBB2-47D7-9423-DACCF97FE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7A8F4-AF38-4493-8854-AABB56EC1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243</Words>
  <Characters>1460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2022-09-15T09:59:00Z</cp:lastPrinted>
  <dcterms:created xsi:type="dcterms:W3CDTF">2022-09-15T09:59:00Z</dcterms:created>
  <dcterms:modified xsi:type="dcterms:W3CDTF">2022-09-15T09:59:00Z</dcterms:modified>
</cp:coreProperties>
</file>