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56ED2" w:rsidRPr="00556ED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56ED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56ED2">
        <w:rPr>
          <w:rFonts w:ascii="Arial" w:hAnsi="Arial" w:cs="Arial"/>
        </w:rPr>
        <w:t>Politechnika Częstochowska</w:t>
      </w:r>
    </w:p>
    <w:p w:rsidR="006676AE" w:rsidRPr="0012157F" w:rsidRDefault="00556ED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6ED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56ED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56ED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6ED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56ED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6ED2" w:rsidRPr="0012157F" w:rsidTr="00DB4D97">
        <w:tc>
          <w:tcPr>
            <w:tcW w:w="9104" w:type="dxa"/>
            <w:shd w:val="clear" w:color="auto" w:fill="D9D9D9"/>
          </w:tcPr>
          <w:p w:rsidR="00556ED2" w:rsidRPr="0012157F" w:rsidRDefault="00556ED2" w:rsidP="00DB4D9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56ED2" w:rsidRPr="0012157F" w:rsidRDefault="00556ED2" w:rsidP="00DB4D9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6ED2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56ED2" w:rsidRPr="00612283" w:rsidRDefault="00556ED2" w:rsidP="00DB4D9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56ED2" w:rsidRPr="0012157F" w:rsidRDefault="00556ED2" w:rsidP="00DB4D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56ED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56ED2">
        <w:rPr>
          <w:rFonts w:ascii="Arial" w:hAnsi="Arial" w:cs="Arial"/>
          <w:b/>
          <w:sz w:val="24"/>
          <w:szCs w:val="24"/>
        </w:rPr>
        <w:t>Dostawa  drukarki  3 D dla Wydziału Budownictwa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6ED2" w:rsidRPr="00556ED2">
        <w:rPr>
          <w:rFonts w:ascii="Arial" w:hAnsi="Arial" w:cs="Arial"/>
          <w:b/>
          <w:sz w:val="24"/>
          <w:szCs w:val="24"/>
        </w:rPr>
        <w:t>RK-NZ.261.74.2022.AR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6ED2" w:rsidRPr="00556ED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953" w:rsidRDefault="00107953" w:rsidP="0038231F">
      <w:pPr>
        <w:spacing w:after="0" w:line="240" w:lineRule="auto"/>
      </w:pPr>
      <w:r>
        <w:separator/>
      </w:r>
    </w:p>
  </w:endnote>
  <w:endnote w:type="continuationSeparator" w:id="0">
    <w:p w:rsidR="00107953" w:rsidRDefault="001079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D2" w:rsidRDefault="00556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3A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3A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D2" w:rsidRDefault="00556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953" w:rsidRDefault="00107953" w:rsidP="0038231F">
      <w:pPr>
        <w:spacing w:after="0" w:line="240" w:lineRule="auto"/>
      </w:pPr>
      <w:r>
        <w:separator/>
      </w:r>
    </w:p>
  </w:footnote>
  <w:footnote w:type="continuationSeparator" w:id="0">
    <w:p w:rsidR="00107953" w:rsidRDefault="0010795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D2" w:rsidRDefault="00556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D2" w:rsidRDefault="00556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D2" w:rsidRDefault="00556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953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A7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ED2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A38CA5-B244-4F08-B708-37688947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9A460-63DE-4A41-B737-8DAB81974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2022-09-13T11:17:00Z</dcterms:created>
  <dcterms:modified xsi:type="dcterms:W3CDTF">2022-09-13T11:17:00Z</dcterms:modified>
</cp:coreProperties>
</file>