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C35C2" w14:textId="72EA0C79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51515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57F6F9D7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8DB86F3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46319" w:rsidRPr="00746319">
        <w:rPr>
          <w:rFonts w:ascii="Arial" w:hAnsi="Arial" w:cs="Arial"/>
          <w:b/>
          <w:sz w:val="24"/>
          <w:szCs w:val="24"/>
        </w:rPr>
        <w:t>CRZP/197/2022/AZP</w:t>
      </w:r>
    </w:p>
    <w:p w14:paraId="0D3E9A5F" w14:textId="77777777" w:rsidR="00551515" w:rsidRDefault="0055151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C860962" w14:textId="17ED7F70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22BFAE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920503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7B1942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28CD3DD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FA89442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46319" w:rsidRPr="0012157F" w14:paraId="76704681" w14:textId="77777777" w:rsidTr="00DD5477">
        <w:tc>
          <w:tcPr>
            <w:tcW w:w="9104" w:type="dxa"/>
            <w:shd w:val="clear" w:color="auto" w:fill="D9D9D9"/>
          </w:tcPr>
          <w:p w14:paraId="014C930E" w14:textId="77777777" w:rsidR="00746319" w:rsidRPr="0012157F" w:rsidRDefault="00746319" w:rsidP="00DD547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1B222ED" w14:textId="77777777" w:rsidR="00746319" w:rsidRDefault="00746319" w:rsidP="00DD54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4631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4631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46319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74631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46319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9F2C9B2" w14:textId="77777777" w:rsidR="00746319" w:rsidRPr="00C86421" w:rsidRDefault="00746319" w:rsidP="00DD547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23090BF" w14:textId="77777777" w:rsidR="00746319" w:rsidRDefault="00746319" w:rsidP="00DD54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C2DDC7C" w14:textId="77777777" w:rsidR="00746319" w:rsidRPr="00C86421" w:rsidRDefault="00746319" w:rsidP="00DD547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4C4DAB50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AB1FDFE" w14:textId="77777777" w:rsidR="00E50194" w:rsidRDefault="00746319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46319">
        <w:rPr>
          <w:rFonts w:ascii="Arial" w:hAnsi="Arial" w:cs="Arial"/>
          <w:b/>
          <w:sz w:val="24"/>
          <w:szCs w:val="24"/>
        </w:rPr>
        <w:t>Sukcesywna dostawa gadżetów reklamowych dla UMG - 9</w:t>
      </w:r>
    </w:p>
    <w:p w14:paraId="7969E29F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46319" w:rsidRPr="00746319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95A5717" w14:textId="77777777" w:rsidTr="00650D6C">
        <w:tc>
          <w:tcPr>
            <w:tcW w:w="9104" w:type="dxa"/>
            <w:shd w:val="clear" w:color="auto" w:fill="D9D9D9"/>
          </w:tcPr>
          <w:p w14:paraId="6E27D66F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69CBBD15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821C384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C75BD9F" w14:textId="77777777" w:rsidTr="00CD4DD1">
        <w:tc>
          <w:tcPr>
            <w:tcW w:w="9104" w:type="dxa"/>
            <w:shd w:val="clear" w:color="auto" w:fill="D9D9D9"/>
          </w:tcPr>
          <w:p w14:paraId="52568694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BF85F25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266D4DF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4CDC06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16552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8F3C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46319" w:rsidRPr="0012157F" w14:paraId="64C76E48" w14:textId="77777777" w:rsidTr="00DD54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C4EAC" w14:textId="77777777" w:rsidR="00746319" w:rsidRPr="0012157F" w:rsidRDefault="00746319" w:rsidP="00DD547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631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2E923" w14:textId="77777777" w:rsidR="00746319" w:rsidRPr="0012157F" w:rsidRDefault="00746319" w:rsidP="00DD547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631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5F6B697" w14:textId="77777777" w:rsidR="00746319" w:rsidRPr="0012157F" w:rsidRDefault="00746319" w:rsidP="00DD547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631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46319" w:rsidRPr="0012157F" w14:paraId="2D5B6B2B" w14:textId="77777777" w:rsidTr="00DD54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EBF89" w14:textId="77777777" w:rsidR="00746319" w:rsidRPr="0012157F" w:rsidRDefault="00746319" w:rsidP="00DD547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631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6BC84" w14:textId="77777777" w:rsidR="00746319" w:rsidRPr="0012157F" w:rsidRDefault="00746319" w:rsidP="00DD547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631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55AF450" w14:textId="77777777" w:rsidR="00746319" w:rsidRPr="0012157F" w:rsidRDefault="00746319" w:rsidP="00DD547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631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46319" w:rsidRPr="0012157F" w14:paraId="7EE5EACC" w14:textId="77777777" w:rsidTr="00DD54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B1CC0" w14:textId="77777777" w:rsidR="00746319" w:rsidRPr="0012157F" w:rsidRDefault="00746319" w:rsidP="00DD547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631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ABA35" w14:textId="77777777" w:rsidR="00746319" w:rsidRPr="0012157F" w:rsidRDefault="00746319" w:rsidP="00DD547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631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CC64F89" w14:textId="77777777" w:rsidR="00746319" w:rsidRPr="0012157F" w:rsidRDefault="00746319" w:rsidP="00DD547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631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46319" w:rsidRPr="0012157F" w14:paraId="5B607628" w14:textId="77777777" w:rsidTr="00DD54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D7E82" w14:textId="77777777" w:rsidR="00746319" w:rsidRPr="0012157F" w:rsidRDefault="00746319" w:rsidP="00DD547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631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B185E" w14:textId="77777777" w:rsidR="00746319" w:rsidRPr="0012157F" w:rsidRDefault="00746319" w:rsidP="00DD547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631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D02B181" w14:textId="77777777" w:rsidR="00746319" w:rsidRPr="0012157F" w:rsidRDefault="00746319" w:rsidP="00DD547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6319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</w:tbl>
    <w:p w14:paraId="1EA1C3A3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3EDAF54B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101171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1E07758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B4F53A5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D48B144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8C54CC2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6A8157C1" w14:textId="77777777" w:rsidTr="0061040C">
        <w:tc>
          <w:tcPr>
            <w:tcW w:w="9104" w:type="dxa"/>
            <w:shd w:val="clear" w:color="auto" w:fill="D9D9D9"/>
          </w:tcPr>
          <w:p w14:paraId="141E53CB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F106C1D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4108F0B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A4C723C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1C74E72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61965EC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3838423D" w14:textId="77777777" w:rsidTr="0061040C">
        <w:tc>
          <w:tcPr>
            <w:tcW w:w="9104" w:type="dxa"/>
            <w:shd w:val="clear" w:color="auto" w:fill="D9D9D9"/>
          </w:tcPr>
          <w:p w14:paraId="0767E7E7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151F646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061CCA6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2F4C163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2ABDEEF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6946D35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F76FCC5" w14:textId="77777777" w:rsidTr="00CD4DD1">
        <w:tc>
          <w:tcPr>
            <w:tcW w:w="9104" w:type="dxa"/>
            <w:shd w:val="clear" w:color="auto" w:fill="D9D9D9"/>
          </w:tcPr>
          <w:p w14:paraId="372E8A28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2CBDC0B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0F15DF2" w14:textId="77777777" w:rsidTr="00847232">
        <w:tc>
          <w:tcPr>
            <w:tcW w:w="9104" w:type="dxa"/>
            <w:shd w:val="clear" w:color="auto" w:fill="D9D9D9"/>
          </w:tcPr>
          <w:p w14:paraId="41C580F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6ADDB10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6B9DFF5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3D1B07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E6BA5B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2C21BB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BAD8C4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BEB4900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C5C4A3C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98B357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C24FEC0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24DE631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5184A27E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23AC3" w14:textId="77777777" w:rsidR="00614F05" w:rsidRDefault="00614F05" w:rsidP="0038231F">
      <w:pPr>
        <w:spacing w:after="0" w:line="240" w:lineRule="auto"/>
      </w:pPr>
      <w:r>
        <w:separator/>
      </w:r>
    </w:p>
  </w:endnote>
  <w:endnote w:type="continuationSeparator" w:id="0">
    <w:p w14:paraId="2D5FF3B6" w14:textId="77777777" w:rsidR="00614F05" w:rsidRDefault="00614F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6A658" w14:textId="77777777" w:rsidR="00746319" w:rsidRDefault="007463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8E0C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604EB1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B8E96" w14:textId="77777777" w:rsidR="00746319" w:rsidRDefault="007463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9A6C8" w14:textId="77777777" w:rsidR="00614F05" w:rsidRDefault="00614F05" w:rsidP="0038231F">
      <w:pPr>
        <w:spacing w:after="0" w:line="240" w:lineRule="auto"/>
      </w:pPr>
      <w:r>
        <w:separator/>
      </w:r>
    </w:p>
  </w:footnote>
  <w:footnote w:type="continuationSeparator" w:id="0">
    <w:p w14:paraId="1207355C" w14:textId="77777777" w:rsidR="00614F05" w:rsidRDefault="00614F05" w:rsidP="0038231F">
      <w:pPr>
        <w:spacing w:after="0" w:line="240" w:lineRule="auto"/>
      </w:pPr>
      <w:r>
        <w:continuationSeparator/>
      </w:r>
    </w:p>
  </w:footnote>
  <w:footnote w:id="1">
    <w:p w14:paraId="413DE56D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E975C0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FB1E1F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6378D5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C3601B3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EEBE142" w14:textId="77777777" w:rsidR="0032618A" w:rsidRDefault="0032618A" w:rsidP="0032618A">
      <w:pPr>
        <w:pStyle w:val="Tekstprzypisudolnego"/>
      </w:pPr>
    </w:p>
  </w:footnote>
  <w:footnote w:id="2">
    <w:p w14:paraId="0A2D616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9FF017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6E70F0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938B4F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56B1C" w14:textId="77777777" w:rsidR="00746319" w:rsidRDefault="007463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D265A" w14:textId="77777777" w:rsidR="00746319" w:rsidRDefault="007463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42830" w14:textId="77777777" w:rsidR="00746319" w:rsidRDefault="007463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5062461">
    <w:abstractNumId w:val="11"/>
  </w:num>
  <w:num w:numId="2" w16cid:durableId="1154180440">
    <w:abstractNumId w:val="0"/>
  </w:num>
  <w:num w:numId="3" w16cid:durableId="713582799">
    <w:abstractNumId w:val="10"/>
  </w:num>
  <w:num w:numId="4" w16cid:durableId="586885481">
    <w:abstractNumId w:val="13"/>
  </w:num>
  <w:num w:numId="5" w16cid:durableId="1801730769">
    <w:abstractNumId w:val="12"/>
  </w:num>
  <w:num w:numId="6" w16cid:durableId="503016841">
    <w:abstractNumId w:val="9"/>
  </w:num>
  <w:num w:numId="7" w16cid:durableId="1579443865">
    <w:abstractNumId w:val="1"/>
  </w:num>
  <w:num w:numId="8" w16cid:durableId="1259872223">
    <w:abstractNumId w:val="6"/>
  </w:num>
  <w:num w:numId="9" w16cid:durableId="1767341116">
    <w:abstractNumId w:val="4"/>
  </w:num>
  <w:num w:numId="10" w16cid:durableId="1623995055">
    <w:abstractNumId w:val="7"/>
  </w:num>
  <w:num w:numId="11" w16cid:durableId="587931861">
    <w:abstractNumId w:val="5"/>
  </w:num>
  <w:num w:numId="12" w16cid:durableId="1255161847">
    <w:abstractNumId w:val="8"/>
  </w:num>
  <w:num w:numId="13" w16cid:durableId="684281805">
    <w:abstractNumId w:val="3"/>
  </w:num>
  <w:num w:numId="14" w16cid:durableId="789518901">
    <w:abstractNumId w:val="2"/>
  </w:num>
  <w:num w:numId="15" w16cid:durableId="50116919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4F0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1515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14F05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319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28624B"/>
  <w15:docId w15:val="{9B47C03E-5A0E-486D-8194-824909E78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891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A</cp:lastModifiedBy>
  <cp:revision>2</cp:revision>
  <cp:lastPrinted>2016-07-26T10:32:00Z</cp:lastPrinted>
  <dcterms:created xsi:type="dcterms:W3CDTF">2022-09-13T06:49:00Z</dcterms:created>
  <dcterms:modified xsi:type="dcterms:W3CDTF">2022-09-13T06:49:00Z</dcterms:modified>
</cp:coreProperties>
</file>