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3414776" w14:textId="702698BD"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bookmarkStart w:id="0" w:name="_GoBack"/>
      <w:bookmarkEnd w:id="0"/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5E51F8">
        <w:rPr>
          <w:rFonts w:ascii="Calibri" w:hAnsi="Calibri"/>
          <w:bCs/>
          <w:i w:val="0"/>
          <w:sz w:val="22"/>
          <w:szCs w:val="22"/>
        </w:rPr>
        <w:t>4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14:paraId="3A5F5073" w14:textId="77777777" w:rsidR="005103B9" w:rsidRPr="004A5DB6" w:rsidRDefault="005103B9" w:rsidP="005103B9">
      <w:pPr>
        <w:spacing w:after="0" w:line="480" w:lineRule="auto"/>
        <w:rPr>
          <w:b/>
        </w:rPr>
      </w:pPr>
    </w:p>
    <w:p w14:paraId="759E0E03" w14:textId="77777777"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FB0021" w:rsidRPr="00FB0021">
        <w:rPr>
          <w:b/>
        </w:rPr>
        <w:t>CRZP/197/2022/AZP</w:t>
      </w:r>
    </w:p>
    <w:p w14:paraId="4B8C78CF" w14:textId="77777777"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14:paraId="67037071" w14:textId="77777777"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14:paraId="09FD97B0" w14:textId="77777777"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14:paraId="60B0FF58" w14:textId="77777777"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14:paraId="0140CCF5" w14:textId="77777777"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FB0021" w:rsidRPr="004A5DB6" w14:paraId="464266CB" w14:textId="77777777" w:rsidTr="00DD5477">
        <w:tc>
          <w:tcPr>
            <w:tcW w:w="9212" w:type="dxa"/>
            <w:shd w:val="clear" w:color="auto" w:fill="auto"/>
          </w:tcPr>
          <w:p w14:paraId="2E037B64" w14:textId="77777777" w:rsidR="00FB0021" w:rsidRPr="004A5DB6" w:rsidRDefault="00FB0021" w:rsidP="00DD547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14:paraId="56A1817F" w14:textId="77777777" w:rsidR="00FB0021" w:rsidRPr="004A5DB6" w:rsidRDefault="00FB0021" w:rsidP="00DD5477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FB0021">
              <w:t>(</w:t>
            </w:r>
            <w:proofErr w:type="spellStart"/>
            <w:r w:rsidRPr="00FB0021">
              <w:t>t.j</w:t>
            </w:r>
            <w:proofErr w:type="spellEnd"/>
            <w:r w:rsidRPr="00FB0021">
              <w:t>. Dz.U. z 2021r. poz. 1129 z późn. zm.)</w:t>
            </w:r>
            <w:r w:rsidRPr="004A5DB6">
              <w:t xml:space="preserve"> (dalej jako: ustawa Pzp), dotyczące:</w:t>
            </w:r>
          </w:p>
          <w:p w14:paraId="0CF1C623" w14:textId="77777777" w:rsidR="00FB0021" w:rsidRPr="004A5DB6" w:rsidRDefault="00FB0021" w:rsidP="00DD5477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24AD22E" w14:textId="77777777" w:rsidR="00FB0021" w:rsidRPr="004A5DB6" w:rsidRDefault="00FB0021" w:rsidP="00DD5477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14:paraId="7B6E01A7" w14:textId="77777777" w:rsidR="00FB0021" w:rsidRPr="004A5DB6" w:rsidRDefault="00FB0021" w:rsidP="00DD5477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7C6E4EC9" w14:textId="77777777"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14:paraId="2ED17B71" w14:textId="77777777"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14:paraId="357972CC" w14:textId="77777777"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FB0021" w:rsidRPr="00FB0021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14:paraId="0F35C04C" w14:textId="77777777" w:rsidR="005434B3" w:rsidRPr="004A5DB6" w:rsidRDefault="00FB0021" w:rsidP="005434B3">
      <w:pPr>
        <w:spacing w:after="240" w:line="276" w:lineRule="auto"/>
        <w:jc w:val="center"/>
      </w:pPr>
      <w:r w:rsidRPr="00FB0021">
        <w:rPr>
          <w:b/>
        </w:rPr>
        <w:t>Sukcesywna dostawa gadżetów reklamowych dla UMG - 9</w:t>
      </w:r>
    </w:p>
    <w:p w14:paraId="1C1EE254" w14:textId="77777777"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14:paraId="67DD6543" w14:textId="77777777"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14:paraId="3382B6BF" w14:textId="77777777"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14:paraId="38A99D72" w14:textId="77777777" w:rsidR="00710937" w:rsidRPr="004A5DB6" w:rsidRDefault="00710937" w:rsidP="005E24AA"/>
    <w:p w14:paraId="5E09F302" w14:textId="77777777"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14:paraId="3EBC7057" w14:textId="77777777"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14:paraId="5E2E8090" w14:textId="77777777"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14:paraId="3906EEAD" w14:textId="77777777"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14:paraId="59FF3EEF" w14:textId="77777777"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14:paraId="301E39BB" w14:textId="77777777"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14:paraId="12998BC9" w14:textId="77777777"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14:paraId="2794511F" w14:textId="77777777"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14:paraId="7FF8E774" w14:textId="77777777"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14:paraId="0AD43B24" w14:textId="77777777"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14:paraId="0AED7A12" w14:textId="77777777"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14:paraId="5370BB89" w14:textId="77777777"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14:paraId="26D75D0C" w14:textId="77777777" w:rsidR="00D2702A" w:rsidRPr="005E51F8" w:rsidRDefault="004F23F7" w:rsidP="000857C0">
      <w:pPr>
        <w:spacing w:after="120" w:line="276" w:lineRule="auto"/>
        <w:jc w:val="both"/>
      </w:pPr>
      <w:r w:rsidRPr="005E51F8">
        <w:t>Oświadczam,</w:t>
      </w:r>
      <w:r w:rsidR="00313417" w:rsidRPr="005E51F8">
        <w:t xml:space="preserve"> że spełniam</w:t>
      </w:r>
      <w:r w:rsidR="004541F9" w:rsidRPr="005E51F8">
        <w:t>, określone przez Zamawiającego,</w:t>
      </w:r>
      <w:r w:rsidR="00313417" w:rsidRPr="005E51F8">
        <w:t xml:space="preserve"> warunki udziału </w:t>
      </w:r>
      <w:r w:rsidR="004541F9" w:rsidRPr="005E51F8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5E51F8" w14:paraId="336BB04F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96CE1" w14:textId="77777777" w:rsidR="00D2702A" w:rsidRPr="005E51F8" w:rsidRDefault="00D2702A" w:rsidP="00D2702A">
            <w:pPr>
              <w:spacing w:before="60" w:after="120"/>
              <w:jc w:val="center"/>
              <w:rPr>
                <w:b/>
              </w:rPr>
            </w:pPr>
            <w:r w:rsidRPr="005E51F8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2AD34" w14:textId="77777777" w:rsidR="00D2702A" w:rsidRPr="005E51F8" w:rsidRDefault="00D2702A" w:rsidP="00D2702A">
            <w:pPr>
              <w:spacing w:before="60" w:after="120"/>
            </w:pPr>
            <w:r w:rsidRPr="005E51F8">
              <w:rPr>
                <w:b/>
              </w:rPr>
              <w:t>Warunki udziału w postępowaniu</w:t>
            </w:r>
          </w:p>
        </w:tc>
      </w:tr>
      <w:tr w:rsidR="00D2702A" w:rsidRPr="005E51F8" w14:paraId="783CAFD7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78976" w14:textId="77777777" w:rsidR="00D2702A" w:rsidRPr="005E51F8" w:rsidRDefault="00D2702A" w:rsidP="00D2702A">
            <w:pPr>
              <w:spacing w:before="60" w:after="120"/>
              <w:jc w:val="both"/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4147A3" w14:textId="13BE6AF2" w:rsidR="00D2702A" w:rsidRPr="005E51F8" w:rsidRDefault="00D2702A" w:rsidP="00D2702A">
            <w:pPr>
              <w:spacing w:before="60" w:after="120"/>
              <w:jc w:val="both"/>
              <w:rPr>
                <w:b/>
                <w:bCs/>
              </w:rPr>
            </w:pPr>
          </w:p>
          <w:p w14:paraId="0B198921" w14:textId="66888535" w:rsidR="005E51F8" w:rsidRPr="005E51F8" w:rsidRDefault="005E51F8" w:rsidP="00D2702A">
            <w:pPr>
              <w:spacing w:before="60" w:after="120"/>
              <w:jc w:val="both"/>
              <w:rPr>
                <w:b/>
                <w:bCs/>
              </w:rPr>
            </w:pPr>
            <w:r w:rsidRPr="005E51F8">
              <w:rPr>
                <w:b/>
                <w:bCs/>
              </w:rPr>
              <w:t>Zamawiający nie określa szczegółowego warunku w tym zakresie.</w:t>
            </w:r>
          </w:p>
          <w:p w14:paraId="1E6B30B3" w14:textId="77777777" w:rsidR="005E51F8" w:rsidRPr="005E51F8" w:rsidRDefault="005E51F8" w:rsidP="00D2702A">
            <w:pPr>
              <w:spacing w:before="60" w:after="120"/>
              <w:jc w:val="both"/>
              <w:rPr>
                <w:b/>
                <w:bCs/>
              </w:rPr>
            </w:pPr>
          </w:p>
          <w:p w14:paraId="456614E7" w14:textId="77777777" w:rsidR="00D2702A" w:rsidRPr="005E51F8" w:rsidRDefault="00D2702A" w:rsidP="00D2702A">
            <w:pPr>
              <w:spacing w:before="60" w:after="120"/>
              <w:jc w:val="both"/>
            </w:pPr>
          </w:p>
        </w:tc>
      </w:tr>
    </w:tbl>
    <w:p w14:paraId="4B32C7B6" w14:textId="77777777" w:rsidR="00D2702A" w:rsidRPr="005E51F8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14:paraId="76246DA7" w14:textId="77777777" w:rsidR="00025C8D" w:rsidRPr="005E51F8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5E51F8">
        <w:rPr>
          <w:sz w:val="20"/>
          <w:szCs w:val="20"/>
        </w:rPr>
        <w:t xml:space="preserve">…………….……. </w:t>
      </w:r>
      <w:r w:rsidRPr="005E51F8">
        <w:rPr>
          <w:i/>
          <w:sz w:val="16"/>
          <w:szCs w:val="16"/>
        </w:rPr>
        <w:t>(miejscowość),</w:t>
      </w:r>
      <w:r w:rsidRPr="005E51F8">
        <w:rPr>
          <w:i/>
          <w:sz w:val="18"/>
          <w:szCs w:val="18"/>
        </w:rPr>
        <w:t xml:space="preserve"> </w:t>
      </w:r>
      <w:r w:rsidRPr="005E51F8">
        <w:rPr>
          <w:sz w:val="20"/>
          <w:szCs w:val="20"/>
        </w:rPr>
        <w:t xml:space="preserve">dnia ………….……. r. </w:t>
      </w:r>
    </w:p>
    <w:p w14:paraId="6E8F8604" w14:textId="77777777" w:rsidR="00025C8D" w:rsidRPr="005E51F8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5E51F8">
        <w:rPr>
          <w:sz w:val="20"/>
          <w:szCs w:val="20"/>
        </w:rPr>
        <w:tab/>
      </w:r>
      <w:r w:rsidRPr="005E51F8">
        <w:rPr>
          <w:sz w:val="20"/>
          <w:szCs w:val="20"/>
        </w:rPr>
        <w:tab/>
      </w:r>
      <w:r w:rsidRPr="005E51F8">
        <w:rPr>
          <w:sz w:val="20"/>
          <w:szCs w:val="20"/>
        </w:rPr>
        <w:tab/>
      </w:r>
      <w:r w:rsidRPr="005E51F8">
        <w:rPr>
          <w:sz w:val="20"/>
          <w:szCs w:val="20"/>
        </w:rPr>
        <w:tab/>
      </w:r>
      <w:r w:rsidRPr="005E51F8">
        <w:rPr>
          <w:sz w:val="20"/>
          <w:szCs w:val="20"/>
        </w:rPr>
        <w:tab/>
      </w:r>
      <w:r w:rsidRPr="005E51F8">
        <w:rPr>
          <w:sz w:val="20"/>
          <w:szCs w:val="20"/>
        </w:rPr>
        <w:tab/>
      </w:r>
      <w:r w:rsidRPr="005E51F8">
        <w:rPr>
          <w:sz w:val="20"/>
          <w:szCs w:val="20"/>
        </w:rPr>
        <w:tab/>
        <w:t>…………………………………………</w:t>
      </w:r>
    </w:p>
    <w:p w14:paraId="13154C74" w14:textId="77777777" w:rsidR="00F8042D" w:rsidRPr="005E51F8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5E51F8">
        <w:rPr>
          <w:i/>
          <w:sz w:val="16"/>
          <w:szCs w:val="16"/>
        </w:rPr>
        <w:t>(podpis)</w:t>
      </w:r>
    </w:p>
    <w:p w14:paraId="3322C181" w14:textId="77777777" w:rsidR="00D23F3D" w:rsidRPr="004A5DB6" w:rsidRDefault="00D23F3D" w:rsidP="00D2702A">
      <w:pPr>
        <w:spacing w:before="120" w:line="276" w:lineRule="auto"/>
        <w:jc w:val="both"/>
      </w:pPr>
      <w:r w:rsidRPr="005E51F8">
        <w:t xml:space="preserve">Oświadczam, że wszystkie informacje podane w powyższych oświadczeniach są aktualne </w:t>
      </w:r>
      <w:r w:rsidR="00FE4E2B" w:rsidRPr="005E51F8">
        <w:br/>
      </w:r>
      <w:r w:rsidRPr="005E51F8">
        <w:t>i zgodne z prawdą oraz zostały</w:t>
      </w:r>
      <w:r w:rsidRPr="004A5DB6">
        <w:t xml:space="preserve">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14:paraId="576630A7" w14:textId="77777777"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14:paraId="066558C1" w14:textId="77777777"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14:paraId="790A8EAB" w14:textId="77777777"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14:paraId="25103CEB" w14:textId="77777777"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32954FA" w14:textId="77777777" w:rsidR="00196226" w:rsidRDefault="00196226" w:rsidP="0038231F">
      <w:pPr>
        <w:spacing w:after="0" w:line="240" w:lineRule="auto"/>
      </w:pPr>
      <w:r>
        <w:separator/>
      </w:r>
    </w:p>
  </w:endnote>
  <w:endnote w:type="continuationSeparator" w:id="0">
    <w:p w14:paraId="2B34F210" w14:textId="77777777" w:rsidR="00196226" w:rsidRDefault="0019622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E9A5A6" w14:textId="77777777" w:rsidR="00FB0021" w:rsidRDefault="00FB002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1A507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A7344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A734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188EB83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3AD060" w14:textId="77777777" w:rsidR="00FB0021" w:rsidRDefault="00FB002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D788DE3" w14:textId="77777777" w:rsidR="00196226" w:rsidRDefault="00196226" w:rsidP="0038231F">
      <w:pPr>
        <w:spacing w:after="0" w:line="240" w:lineRule="auto"/>
      </w:pPr>
      <w:r>
        <w:separator/>
      </w:r>
    </w:p>
  </w:footnote>
  <w:footnote w:type="continuationSeparator" w:id="0">
    <w:p w14:paraId="78DB2599" w14:textId="77777777" w:rsidR="00196226" w:rsidRDefault="0019622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4821AA0" w14:textId="77777777" w:rsidR="00FB0021" w:rsidRDefault="00FB002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B3181F" w14:textId="77777777" w:rsidR="00FB0021" w:rsidRDefault="00FB002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42B3275" w14:textId="77777777" w:rsidR="00FB0021" w:rsidRDefault="00FB002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96226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96226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1F8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A7344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B002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E183C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7E4F51-C365-48E0-8A75-9718125148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281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cp:lastModifiedBy>user</cp:lastModifiedBy>
  <cp:revision>2</cp:revision>
  <cp:lastPrinted>2022-09-15T05:58:00Z</cp:lastPrinted>
  <dcterms:created xsi:type="dcterms:W3CDTF">2022-09-15T05:58:00Z</dcterms:created>
  <dcterms:modified xsi:type="dcterms:W3CDTF">2022-09-15T05:58:00Z</dcterms:modified>
</cp:coreProperties>
</file>