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0C56F1" w:rsidRPr="000C56F1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0C56F1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0C56F1">
        <w:rPr>
          <w:rFonts w:ascii="Arial" w:hAnsi="Arial" w:cs="Arial"/>
        </w:rPr>
        <w:t>Politechnika Częstochowska</w:t>
      </w:r>
    </w:p>
    <w:p w:rsidR="006676AE" w:rsidRPr="0012157F" w:rsidRDefault="000C56F1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0C56F1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0C56F1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0C56F1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0C56F1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0C56F1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C56F1" w:rsidRPr="0012157F" w:rsidTr="005A5E60">
        <w:tc>
          <w:tcPr>
            <w:tcW w:w="9104" w:type="dxa"/>
            <w:shd w:val="clear" w:color="auto" w:fill="D9D9D9"/>
          </w:tcPr>
          <w:p w:rsidR="000C56F1" w:rsidRPr="0012157F" w:rsidRDefault="000C56F1" w:rsidP="005A5E60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0C56F1" w:rsidRPr="0012157F" w:rsidRDefault="000C56F1" w:rsidP="005A5E6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0C56F1">
              <w:rPr>
                <w:rFonts w:ascii="Arial" w:hAnsi="Arial" w:cs="Arial"/>
                <w:sz w:val="24"/>
                <w:szCs w:val="24"/>
              </w:rPr>
              <w:t>(t.j. Dz.U. z 2021r. poz. 1129 z późn.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0C56F1" w:rsidRPr="00612283" w:rsidRDefault="000C56F1" w:rsidP="005A5E60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0C56F1" w:rsidRPr="0012157F" w:rsidRDefault="000C56F1" w:rsidP="005A5E60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0C56F1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0C56F1">
        <w:rPr>
          <w:rFonts w:ascii="Arial" w:hAnsi="Arial" w:cs="Arial"/>
          <w:b/>
          <w:sz w:val="24"/>
          <w:szCs w:val="24"/>
        </w:rPr>
        <w:t>Dostawa  skanerów 3 D dla Wydziału Inżynierii Mechanicznej i Informatyki Politechniki Częstochowskiej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5727D8">
        <w:rPr>
          <w:rFonts w:ascii="Arial" w:hAnsi="Arial" w:cs="Arial"/>
          <w:b/>
          <w:sz w:val="24"/>
          <w:szCs w:val="24"/>
        </w:rPr>
        <w:t>RK-NZ.261.72</w:t>
      </w:r>
      <w:bookmarkStart w:id="0" w:name="_GoBack"/>
      <w:bookmarkEnd w:id="0"/>
      <w:r w:rsidR="000C56F1" w:rsidRPr="000C56F1">
        <w:rPr>
          <w:rFonts w:ascii="Arial" w:hAnsi="Arial" w:cs="Arial"/>
          <w:b/>
          <w:sz w:val="24"/>
          <w:szCs w:val="24"/>
        </w:rPr>
        <w:t>.2022.AR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C56F1" w:rsidRPr="000C56F1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3B54" w:rsidRDefault="00D53B54" w:rsidP="0038231F">
      <w:pPr>
        <w:spacing w:after="0" w:line="240" w:lineRule="auto"/>
      </w:pPr>
      <w:r>
        <w:separator/>
      </w:r>
    </w:p>
  </w:endnote>
  <w:endnote w:type="continuationSeparator" w:id="0">
    <w:p w:rsidR="00D53B54" w:rsidRDefault="00D53B5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56F1" w:rsidRDefault="000C56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727D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727D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56F1" w:rsidRDefault="000C56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3B54" w:rsidRDefault="00D53B54" w:rsidP="0038231F">
      <w:pPr>
        <w:spacing w:after="0" w:line="240" w:lineRule="auto"/>
      </w:pPr>
      <w:r>
        <w:separator/>
      </w:r>
    </w:p>
  </w:footnote>
  <w:footnote w:type="continuationSeparator" w:id="0">
    <w:p w:rsidR="00D53B54" w:rsidRDefault="00D53B54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56F1" w:rsidRDefault="000C56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56F1" w:rsidRDefault="000C56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56F1" w:rsidRDefault="000C56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3B5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C56F1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727D8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CF014C"/>
    <w:rsid w:val="00D23F3D"/>
    <w:rsid w:val="00D2702A"/>
    <w:rsid w:val="00D27F63"/>
    <w:rsid w:val="00D34D9A"/>
    <w:rsid w:val="00D409DE"/>
    <w:rsid w:val="00D42C9B"/>
    <w:rsid w:val="00D531D5"/>
    <w:rsid w:val="00D53B54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141E0FB"/>
  <w15:docId w15:val="{DA860119-B4E2-43EE-995F-A183CA3CB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8967A5-03F2-4F9B-AD49-C5DD621EE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381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2022-09-09T11:11:00Z</cp:lastPrinted>
  <dcterms:created xsi:type="dcterms:W3CDTF">2022-09-09T11:11:00Z</dcterms:created>
  <dcterms:modified xsi:type="dcterms:W3CDTF">2022-09-09T11:11:00Z</dcterms:modified>
</cp:coreProperties>
</file>