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95875" w:rsidRPr="00F9587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95875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95875">
        <w:rPr>
          <w:rFonts w:ascii="Arial" w:hAnsi="Arial" w:cs="Arial"/>
        </w:rPr>
        <w:t>Politechnika Częstochowska</w:t>
      </w:r>
    </w:p>
    <w:p w:rsidR="006676AE" w:rsidRPr="0012157F" w:rsidRDefault="00F95875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5875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95875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9587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5875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9587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5875" w:rsidRPr="0012157F" w:rsidTr="00712F81">
        <w:tc>
          <w:tcPr>
            <w:tcW w:w="9104" w:type="dxa"/>
            <w:shd w:val="clear" w:color="auto" w:fill="D9D9D9"/>
          </w:tcPr>
          <w:p w:rsidR="00F95875" w:rsidRPr="0012157F" w:rsidRDefault="00F95875" w:rsidP="00712F8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95875" w:rsidRPr="0012157F" w:rsidRDefault="00F95875" w:rsidP="00712F8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95875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95875" w:rsidRPr="00612283" w:rsidRDefault="00F95875" w:rsidP="00712F8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95875" w:rsidRPr="0012157F" w:rsidRDefault="00F95875" w:rsidP="00712F8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9587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95875">
        <w:rPr>
          <w:rFonts w:ascii="Arial" w:hAnsi="Arial" w:cs="Arial"/>
          <w:b/>
          <w:sz w:val="24"/>
          <w:szCs w:val="24"/>
        </w:rPr>
        <w:t>Dostawa 2  skanerów 3 D dla Wydziału Zarządzania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95875" w:rsidRPr="00F95875">
        <w:rPr>
          <w:rFonts w:ascii="Arial" w:hAnsi="Arial" w:cs="Arial"/>
          <w:b/>
          <w:sz w:val="24"/>
          <w:szCs w:val="24"/>
        </w:rPr>
        <w:t>RK-NZ.261.67.2022.AR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5875" w:rsidRPr="00F9587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400" w:rsidRDefault="00091400" w:rsidP="0038231F">
      <w:pPr>
        <w:spacing w:after="0" w:line="240" w:lineRule="auto"/>
      </w:pPr>
      <w:r>
        <w:separator/>
      </w:r>
    </w:p>
  </w:endnote>
  <w:endnote w:type="continuationSeparator" w:id="0">
    <w:p w:rsidR="00091400" w:rsidRDefault="00091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5" w:rsidRDefault="00F958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238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238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5" w:rsidRDefault="00F95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400" w:rsidRDefault="00091400" w:rsidP="0038231F">
      <w:pPr>
        <w:spacing w:after="0" w:line="240" w:lineRule="auto"/>
      </w:pPr>
      <w:r>
        <w:separator/>
      </w:r>
    </w:p>
  </w:footnote>
  <w:footnote w:type="continuationSeparator" w:id="0">
    <w:p w:rsidR="00091400" w:rsidRDefault="0009140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5" w:rsidRDefault="00F95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5" w:rsidRDefault="00F958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5" w:rsidRDefault="00F958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4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40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23866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587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B53B45-90ED-47F0-942F-E88C23A0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7514F-9B14-43A7-B485-1F0C4A62E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2022-09-02T10:21:00Z</dcterms:created>
  <dcterms:modified xsi:type="dcterms:W3CDTF">2022-09-02T10:21:00Z</dcterms:modified>
</cp:coreProperties>
</file>