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66FAC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C215F" w:rsidRPr="008C215F">
        <w:rPr>
          <w:rFonts w:ascii="Arial" w:hAnsi="Arial" w:cs="Arial"/>
          <w:b/>
          <w:sz w:val="24"/>
          <w:szCs w:val="24"/>
        </w:rPr>
        <w:t>CRZP/191/2022/AZP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C215F" w:rsidRPr="008C215F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C215F" w:rsidRPr="008C215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8C215F" w:rsidRPr="008C215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C215F" w:rsidRPr="008C215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8C215F" w:rsidRPr="008C215F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215F" w:rsidRPr="0012157F" w:rsidTr="00F63942">
        <w:tc>
          <w:tcPr>
            <w:tcW w:w="9104" w:type="dxa"/>
            <w:shd w:val="clear" w:color="auto" w:fill="D9D9D9"/>
          </w:tcPr>
          <w:p w:rsidR="008C215F" w:rsidRPr="0012157F" w:rsidRDefault="008C215F" w:rsidP="00F6394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C215F" w:rsidRDefault="008C215F" w:rsidP="00F639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C215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C215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C215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C215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C215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C215F" w:rsidRPr="00C86421" w:rsidRDefault="008C215F" w:rsidP="00F639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C215F" w:rsidRDefault="008C215F" w:rsidP="00F639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C215F" w:rsidRPr="00C86421" w:rsidRDefault="008C215F" w:rsidP="00F639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C215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C215F">
        <w:rPr>
          <w:rFonts w:ascii="Arial" w:hAnsi="Arial" w:cs="Arial"/>
          <w:b/>
          <w:sz w:val="24"/>
          <w:szCs w:val="24"/>
        </w:rPr>
        <w:t>Dostawa gadżetów reklamowych dla UMG w 2022 roku  - 8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C215F" w:rsidRPr="008C215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C215F" w:rsidRPr="0012157F" w:rsidTr="00F639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F" w:rsidRPr="0012157F" w:rsidRDefault="008C215F" w:rsidP="00F639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21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F" w:rsidRPr="0012157F" w:rsidRDefault="008C215F" w:rsidP="00F639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215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C215F" w:rsidRPr="0012157F" w:rsidRDefault="008C215F" w:rsidP="00F639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215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C215F" w:rsidRPr="0012157F" w:rsidTr="00F639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F" w:rsidRPr="0012157F" w:rsidRDefault="008C215F" w:rsidP="00F639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21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F" w:rsidRPr="0012157F" w:rsidRDefault="008C215F" w:rsidP="00F639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215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C215F" w:rsidRPr="0012157F" w:rsidRDefault="008C215F" w:rsidP="00F639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215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C215F" w:rsidRPr="0012157F" w:rsidTr="00F639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F" w:rsidRPr="0012157F" w:rsidRDefault="008C215F" w:rsidP="00F639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215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F" w:rsidRPr="0012157F" w:rsidRDefault="008C215F" w:rsidP="00F639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215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C215F" w:rsidRPr="0012157F" w:rsidRDefault="008C215F" w:rsidP="00F639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215F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8C215F" w:rsidRPr="0012157F" w:rsidTr="00F639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F" w:rsidRPr="0012157F" w:rsidRDefault="008C215F" w:rsidP="00F639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215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F" w:rsidRPr="0012157F" w:rsidRDefault="008C215F" w:rsidP="00F639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215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C215F" w:rsidRPr="0012157F" w:rsidRDefault="008C215F" w:rsidP="00F639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215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D3" w:rsidRDefault="000030D3" w:rsidP="0038231F">
      <w:pPr>
        <w:spacing w:after="0" w:line="240" w:lineRule="auto"/>
      </w:pPr>
      <w:r>
        <w:separator/>
      </w:r>
    </w:p>
  </w:endnote>
  <w:endnote w:type="continuationSeparator" w:id="0">
    <w:p w:rsidR="000030D3" w:rsidRDefault="000030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15F" w:rsidRDefault="008C21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15F" w:rsidRDefault="008C21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D3" w:rsidRDefault="000030D3" w:rsidP="0038231F">
      <w:pPr>
        <w:spacing w:after="0" w:line="240" w:lineRule="auto"/>
      </w:pPr>
      <w:r>
        <w:separator/>
      </w:r>
    </w:p>
  </w:footnote>
  <w:footnote w:type="continuationSeparator" w:id="0">
    <w:p w:rsidR="000030D3" w:rsidRDefault="000030D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15F" w:rsidRDefault="008C2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15F" w:rsidRDefault="008C21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15F" w:rsidRDefault="008C21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0D3"/>
    <w:rsid w:val="000030D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215F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6FAC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87DBD"/>
  <w15:docId w15:val="{ABD21D75-5179-4DF0-B97C-54FBE4E07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1B16B-52DB-493F-9D12-81E22BD5F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909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2022-09-06T11:09:00Z</cp:lastPrinted>
  <dcterms:created xsi:type="dcterms:W3CDTF">2022-09-06T11:09:00Z</dcterms:created>
  <dcterms:modified xsi:type="dcterms:W3CDTF">2022-09-06T11:09:00Z</dcterms:modified>
</cp:coreProperties>
</file>