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A7C35" w:rsidRPr="008A7C35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A7C35" w:rsidRPr="008A7C35">
        <w:rPr>
          <w:rFonts w:ascii="Arial" w:hAnsi="Arial" w:cs="Arial"/>
          <w:b/>
          <w:sz w:val="24"/>
          <w:szCs w:val="24"/>
        </w:rPr>
        <w:t>CRZP/188/2022/AZP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A7C35" w:rsidRPr="008A7C3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A7C35" w:rsidRPr="008A7C3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A7C35" w:rsidRPr="008A7C3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A7C35" w:rsidRPr="008A7C3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A7C35" w:rsidRPr="008A7C3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7C35" w:rsidRPr="0012157F" w:rsidTr="009B0DF2">
        <w:tc>
          <w:tcPr>
            <w:tcW w:w="9104" w:type="dxa"/>
            <w:shd w:val="clear" w:color="auto" w:fill="D9D9D9"/>
          </w:tcPr>
          <w:p w:rsidR="008A7C35" w:rsidRPr="0012157F" w:rsidRDefault="008A7C35" w:rsidP="009B0DF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A7C35" w:rsidRDefault="008A7C35" w:rsidP="009B0D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A7C35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A7C35" w:rsidRPr="00C86421" w:rsidRDefault="008A7C35" w:rsidP="009B0D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A7C35" w:rsidRDefault="008A7C35" w:rsidP="009B0D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A7C35" w:rsidRPr="00C86421" w:rsidRDefault="008A7C35" w:rsidP="009B0D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A7C3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A7C35">
        <w:rPr>
          <w:rFonts w:ascii="Arial" w:hAnsi="Arial" w:cs="Arial"/>
          <w:b/>
          <w:sz w:val="24"/>
          <w:szCs w:val="24"/>
        </w:rPr>
        <w:t>Dostawa urządzeń elektronicznych w ramach projektu RID/2022/GA4  - Przetworniki - 3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7C35" w:rsidRPr="008A7C3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A7C35" w:rsidRPr="0012157F" w:rsidTr="009B0D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7C3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7C35" w:rsidRPr="0012157F" w:rsidTr="009B0D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7C3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7C35" w:rsidRPr="0012157F" w:rsidTr="009B0D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7C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8A7C3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7C35" w:rsidRPr="0012157F" w:rsidTr="009B0D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7C3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A7C35" w:rsidRPr="0012157F" w:rsidRDefault="008A7C35" w:rsidP="009B0DF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7C3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002" w:rsidRDefault="00645002" w:rsidP="0038231F">
      <w:pPr>
        <w:spacing w:after="0" w:line="240" w:lineRule="auto"/>
      </w:pPr>
      <w:r>
        <w:separator/>
      </w:r>
    </w:p>
  </w:endnote>
  <w:endnote w:type="continuationSeparator" w:id="0">
    <w:p w:rsidR="00645002" w:rsidRDefault="006450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C35" w:rsidRDefault="008A7C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C35" w:rsidRDefault="008A7C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002" w:rsidRDefault="00645002" w:rsidP="0038231F">
      <w:pPr>
        <w:spacing w:after="0" w:line="240" w:lineRule="auto"/>
      </w:pPr>
      <w:r>
        <w:separator/>
      </w:r>
    </w:p>
  </w:footnote>
  <w:footnote w:type="continuationSeparator" w:id="0">
    <w:p w:rsidR="00645002" w:rsidRDefault="0064500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C35" w:rsidRDefault="008A7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C35" w:rsidRDefault="008A7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C35" w:rsidRDefault="008A7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0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5002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7C35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3EAE68-931B-4B92-AE52-AC28E33A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11A73-4233-4FBF-B52B-C9A5485B8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914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2022-09-05T07:46:00Z</dcterms:created>
  <dcterms:modified xsi:type="dcterms:W3CDTF">2022-09-05T07:46:00Z</dcterms:modified>
</cp:coreProperties>
</file>