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70E1E" w:rsidRPr="00570E1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70E1E" w:rsidRPr="00570E1E">
        <w:rPr>
          <w:b/>
        </w:rPr>
        <w:t>CRZP/188/2022/AZP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70E1E" w:rsidRPr="004A5DB6" w:rsidTr="009B0DF2">
        <w:tc>
          <w:tcPr>
            <w:tcW w:w="9212" w:type="dxa"/>
            <w:shd w:val="clear" w:color="auto" w:fill="auto"/>
          </w:tcPr>
          <w:p w:rsidR="00570E1E" w:rsidRPr="004A5DB6" w:rsidRDefault="00570E1E" w:rsidP="009B0DF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70E1E" w:rsidRPr="004A5DB6" w:rsidRDefault="00570E1E" w:rsidP="009B0DF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70E1E">
              <w:t>(</w:t>
            </w:r>
            <w:proofErr w:type="spellStart"/>
            <w:r w:rsidRPr="00570E1E">
              <w:t>t.j</w:t>
            </w:r>
            <w:proofErr w:type="spellEnd"/>
            <w:r w:rsidRPr="00570E1E">
              <w:t xml:space="preserve">. Dz.U. z 2021r. poz. 1129 z </w:t>
            </w:r>
            <w:proofErr w:type="spellStart"/>
            <w:r w:rsidRPr="00570E1E">
              <w:t>późn</w:t>
            </w:r>
            <w:proofErr w:type="spellEnd"/>
            <w:r w:rsidRPr="00570E1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70E1E" w:rsidRPr="004A5DB6" w:rsidRDefault="00570E1E" w:rsidP="009B0DF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70E1E" w:rsidRPr="004A5DB6" w:rsidRDefault="00570E1E" w:rsidP="009B0DF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70E1E" w:rsidRPr="004A5DB6" w:rsidRDefault="00570E1E" w:rsidP="009B0DF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70E1E" w:rsidRPr="00570E1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70E1E" w:rsidP="005434B3">
      <w:pPr>
        <w:spacing w:after="240" w:line="276" w:lineRule="auto"/>
        <w:jc w:val="center"/>
      </w:pPr>
      <w:r w:rsidRPr="00570E1E">
        <w:rPr>
          <w:b/>
        </w:rPr>
        <w:t>Dostawa urządzeń elektronicznych w ramach projektu RID/2022/GA4  - Przetworniki 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595" w:rsidRDefault="008B0595" w:rsidP="0038231F">
      <w:pPr>
        <w:spacing w:after="0" w:line="240" w:lineRule="auto"/>
      </w:pPr>
      <w:r>
        <w:separator/>
      </w:r>
    </w:p>
  </w:endnote>
  <w:endnote w:type="continuationSeparator" w:id="0">
    <w:p w:rsidR="008B0595" w:rsidRDefault="008B05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1E" w:rsidRDefault="00570E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1E" w:rsidRDefault="00570E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595" w:rsidRDefault="008B0595" w:rsidP="0038231F">
      <w:pPr>
        <w:spacing w:after="0" w:line="240" w:lineRule="auto"/>
      </w:pPr>
      <w:r>
        <w:separator/>
      </w:r>
    </w:p>
  </w:footnote>
  <w:footnote w:type="continuationSeparator" w:id="0">
    <w:p w:rsidR="008B0595" w:rsidRDefault="008B05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1E" w:rsidRDefault="00570E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1E" w:rsidRDefault="00570E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1E" w:rsidRDefault="00570E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59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11E6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0E1E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0595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21A6B"/>
  <w15:chartTrackingRefBased/>
  <w15:docId w15:val="{208D4A3E-D32E-42FD-A0A1-607E12B3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53530-2C3F-4F57-90EB-B60E34B1E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2022-09-05T07:46:00Z</cp:lastPrinted>
  <dcterms:created xsi:type="dcterms:W3CDTF">2022-09-05T07:46:00Z</dcterms:created>
  <dcterms:modified xsi:type="dcterms:W3CDTF">2022-09-05T07:46:00Z</dcterms:modified>
</cp:coreProperties>
</file>