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26F1C" w:rsidRPr="00626F1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26F1C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626F1C">
        <w:rPr>
          <w:rFonts w:ascii="Arial" w:hAnsi="Arial" w:cs="Arial"/>
        </w:rPr>
        <w:t>Politechnika Częstochowska</w:t>
      </w:r>
    </w:p>
    <w:p w:rsidR="006676AE" w:rsidRPr="0012157F" w:rsidRDefault="00626F1C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26F1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626F1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26F1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26F1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626F1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6F1C" w:rsidRPr="0012157F" w:rsidTr="00A6291F">
        <w:tc>
          <w:tcPr>
            <w:tcW w:w="9104" w:type="dxa"/>
            <w:shd w:val="clear" w:color="auto" w:fill="D9D9D9"/>
          </w:tcPr>
          <w:p w:rsidR="00626F1C" w:rsidRPr="0012157F" w:rsidRDefault="00626F1C" w:rsidP="00A6291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26F1C" w:rsidRPr="0012157F" w:rsidRDefault="00626F1C" w:rsidP="00A629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26F1C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26F1C" w:rsidRPr="00612283" w:rsidRDefault="00626F1C" w:rsidP="00A6291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26F1C" w:rsidRPr="0012157F" w:rsidRDefault="00626F1C" w:rsidP="00A6291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26F1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26F1C">
        <w:rPr>
          <w:rFonts w:ascii="Arial" w:hAnsi="Arial" w:cs="Arial"/>
          <w:b/>
          <w:sz w:val="24"/>
          <w:szCs w:val="24"/>
        </w:rPr>
        <w:t>Sukcesywna dostawa  gazów technicznych i specjalnych wraz z dzierżawą butli dla jednostek organizacyjnych Politechniki Częstochowskiej przez okres 24 miesięcy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26F1C" w:rsidRPr="00626F1C">
        <w:rPr>
          <w:rFonts w:ascii="Arial" w:hAnsi="Arial" w:cs="Arial"/>
          <w:b/>
          <w:sz w:val="24"/>
          <w:szCs w:val="24"/>
        </w:rPr>
        <w:t>RK-NZ.261.66.2022.AR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26F1C" w:rsidRPr="00626F1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5BD" w:rsidRDefault="003B45BD" w:rsidP="0038231F">
      <w:pPr>
        <w:spacing w:after="0" w:line="240" w:lineRule="auto"/>
      </w:pPr>
      <w:r>
        <w:separator/>
      </w:r>
    </w:p>
  </w:endnote>
  <w:endnote w:type="continuationSeparator" w:id="0">
    <w:p w:rsidR="003B45BD" w:rsidRDefault="003B45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F1C" w:rsidRDefault="00626F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4EC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4EC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F1C" w:rsidRDefault="00626F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5BD" w:rsidRDefault="003B45BD" w:rsidP="0038231F">
      <w:pPr>
        <w:spacing w:after="0" w:line="240" w:lineRule="auto"/>
      </w:pPr>
      <w:r>
        <w:separator/>
      </w:r>
    </w:p>
  </w:footnote>
  <w:footnote w:type="continuationSeparator" w:id="0">
    <w:p w:rsidR="003B45BD" w:rsidRDefault="003B45B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F1C" w:rsidRDefault="00626F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F1C" w:rsidRDefault="00626F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F1C" w:rsidRDefault="00626F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45B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ECB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45BD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6F1C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7F764A-6C36-410C-845D-4A241D7F5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99245-2021-49E7-9A05-FBEE2FD3F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2022-08-29T07:06:00Z</dcterms:created>
  <dcterms:modified xsi:type="dcterms:W3CDTF">2022-08-29T07:06:00Z</dcterms:modified>
</cp:coreProperties>
</file>