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F333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41E25" w:rsidRPr="00041E25">
        <w:rPr>
          <w:b/>
        </w:rPr>
        <w:t>CRZP/1</w:t>
      </w:r>
      <w:r w:rsidR="007A7264">
        <w:rPr>
          <w:b/>
        </w:rPr>
        <w:t>7</w:t>
      </w:r>
      <w:r w:rsidR="00041E25" w:rsidRPr="00041E25">
        <w:rPr>
          <w:b/>
        </w:rPr>
        <w:t>2/2022/AZP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41E25" w:rsidRPr="004A5DB6" w:rsidTr="003C4892">
        <w:tc>
          <w:tcPr>
            <w:tcW w:w="9212" w:type="dxa"/>
            <w:shd w:val="clear" w:color="auto" w:fill="auto"/>
          </w:tcPr>
          <w:p w:rsidR="00041E25" w:rsidRPr="004A5DB6" w:rsidRDefault="00041E25" w:rsidP="003C489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41E25" w:rsidRPr="004A5DB6" w:rsidRDefault="00041E25" w:rsidP="003C489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41E25">
              <w:t>(</w:t>
            </w:r>
            <w:proofErr w:type="spellStart"/>
            <w:r w:rsidRPr="00041E25">
              <w:t>t.j</w:t>
            </w:r>
            <w:proofErr w:type="spellEnd"/>
            <w:r w:rsidRPr="00041E25">
              <w:t xml:space="preserve">. Dz.U. z 2021r. poz. 1129 z </w:t>
            </w:r>
            <w:proofErr w:type="spellStart"/>
            <w:r w:rsidRPr="00041E25">
              <w:t>późn</w:t>
            </w:r>
            <w:proofErr w:type="spellEnd"/>
            <w:r w:rsidRPr="00041E25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41E25" w:rsidRPr="004A5DB6" w:rsidRDefault="00041E25" w:rsidP="003C48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41E25" w:rsidRPr="004A5DB6" w:rsidRDefault="00041E25" w:rsidP="003C489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41E25" w:rsidRPr="004A5DB6" w:rsidRDefault="00041E25" w:rsidP="003C489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41E25" w:rsidRPr="00041E2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41E25" w:rsidP="005434B3">
      <w:pPr>
        <w:spacing w:after="240" w:line="276" w:lineRule="auto"/>
        <w:jc w:val="center"/>
      </w:pPr>
      <w:r w:rsidRPr="00041E25">
        <w:rPr>
          <w:b/>
        </w:rPr>
        <w:t>Wykonanie instalacji okablowania strukturalnego w budynku A Uniwersytetu Morskiego przy ul. Morskiej 81-87 w Gdyni</w:t>
      </w:r>
      <w:r w:rsidR="007A7264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F3332">
        <w:t>Oświadczam,</w:t>
      </w:r>
      <w:r w:rsidR="00313417" w:rsidRPr="009F3332">
        <w:t xml:space="preserve"> że spełniam</w:t>
      </w:r>
      <w:r w:rsidR="004541F9" w:rsidRPr="009F3332">
        <w:t>, określone przez Zamawiającego,</w:t>
      </w:r>
      <w:r w:rsidR="00313417" w:rsidRPr="009F3332">
        <w:t xml:space="preserve"> warunki udziału </w:t>
      </w:r>
      <w:r w:rsidR="004541F9" w:rsidRPr="009F333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F333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F3332" w:rsidRDefault="009F3332" w:rsidP="00D2702A">
            <w:pPr>
              <w:spacing w:before="60" w:after="120"/>
              <w:jc w:val="both"/>
            </w:pPr>
            <w:r w:rsidRPr="009F3332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F3332" w:rsidRDefault="009F3332" w:rsidP="00D2702A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Zdolność techniczna lub zawodowa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 xml:space="preserve">Wykonawca musi wykazać: 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1.</w:t>
            </w:r>
            <w:r w:rsidRPr="009F3332">
              <w:rPr>
                <w:bCs/>
              </w:rPr>
              <w:tab/>
              <w:t>Dysponowanie pracownikiem /osobą posiadającą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9F3332">
              <w:rPr>
                <w:bCs/>
              </w:rPr>
              <w:t>Dz</w:t>
            </w:r>
            <w:proofErr w:type="spellEnd"/>
            <w:r w:rsidRPr="009F3332">
              <w:rPr>
                <w:bCs/>
              </w:rPr>
              <w:t xml:space="preserve"> .U. z 2021 r. poz. 2351 z </w:t>
            </w:r>
            <w:proofErr w:type="spellStart"/>
            <w:r w:rsidRPr="009F3332">
              <w:rPr>
                <w:bCs/>
              </w:rPr>
              <w:t>późn</w:t>
            </w:r>
            <w:proofErr w:type="spellEnd"/>
            <w:r w:rsidRPr="009F3332">
              <w:rPr>
                <w:bCs/>
              </w:rPr>
              <w:t>. zm.).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2.</w:t>
            </w:r>
            <w:r w:rsidRPr="009F3332">
              <w:rPr>
                <w:bCs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instalacji telekomunikacyjnej o wartości 300.000,00 zł brutto każda, w tym 2 wykonane w obiekcie zabytkowym nieruchomym wpisanym do rejestru zabytków (wraz z podaniem numeru zabytku). 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3.</w:t>
            </w:r>
            <w:r w:rsidRPr="009F3332">
              <w:rPr>
                <w:bCs/>
              </w:rPr>
              <w:tab/>
              <w:t>Wykonanie  w okresie ostatnich 5 lat przed upływem terminu składania ofert, a jeżeli okres prowadzenia działalności jest krótszy - w tym okresie, co najmniej 1 roboty polegające na dostawie i uruchomieniu urządzeń aktywnych o wartości 300.000,00 zł brutto.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2) oświadczenia, że osoby posiadają wymagane uprawnienia</w:t>
            </w:r>
          </w:p>
          <w:p w:rsidR="009F3332" w:rsidRPr="009F3332" w:rsidRDefault="009F3332" w:rsidP="009F3332">
            <w:pPr>
              <w:spacing w:before="60" w:after="120"/>
              <w:jc w:val="both"/>
              <w:rPr>
                <w:bCs/>
              </w:rPr>
            </w:pPr>
            <w:r w:rsidRPr="009F3332">
              <w:rPr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F333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F333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F3332">
        <w:rPr>
          <w:sz w:val="20"/>
          <w:szCs w:val="20"/>
        </w:rPr>
        <w:t xml:space="preserve">…………….……. </w:t>
      </w:r>
      <w:r w:rsidRPr="009F3332">
        <w:rPr>
          <w:i/>
          <w:sz w:val="16"/>
          <w:szCs w:val="16"/>
        </w:rPr>
        <w:t>(miejscowość),</w:t>
      </w:r>
      <w:r w:rsidRPr="009F3332">
        <w:rPr>
          <w:i/>
          <w:sz w:val="18"/>
          <w:szCs w:val="18"/>
        </w:rPr>
        <w:t xml:space="preserve"> </w:t>
      </w:r>
      <w:r w:rsidRPr="009F3332">
        <w:rPr>
          <w:sz w:val="20"/>
          <w:szCs w:val="20"/>
        </w:rPr>
        <w:t xml:space="preserve">dnia ………….……. r. </w:t>
      </w:r>
    </w:p>
    <w:p w:rsidR="00025C8D" w:rsidRPr="009F333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</w:r>
      <w:r w:rsidRPr="009F333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F333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D2C" w:rsidRDefault="00AB2D2C" w:rsidP="0038231F">
      <w:pPr>
        <w:spacing w:after="0" w:line="240" w:lineRule="auto"/>
      </w:pPr>
      <w:r>
        <w:separator/>
      </w:r>
    </w:p>
  </w:endnote>
  <w:endnote w:type="continuationSeparator" w:id="0">
    <w:p w:rsidR="00AB2D2C" w:rsidRDefault="00AB2D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D2C" w:rsidRDefault="00AB2D2C" w:rsidP="0038231F">
      <w:pPr>
        <w:spacing w:after="0" w:line="240" w:lineRule="auto"/>
      </w:pPr>
      <w:r>
        <w:separator/>
      </w:r>
    </w:p>
  </w:footnote>
  <w:footnote w:type="continuationSeparator" w:id="0">
    <w:p w:rsidR="00AB2D2C" w:rsidRDefault="00AB2D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1E25" w:rsidRDefault="00041E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D2C"/>
    <w:rsid w:val="00023477"/>
    <w:rsid w:val="000247FF"/>
    <w:rsid w:val="00025C8D"/>
    <w:rsid w:val="000303EE"/>
    <w:rsid w:val="00041E25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264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3332"/>
    <w:rsid w:val="00A15F7E"/>
    <w:rsid w:val="00A166B0"/>
    <w:rsid w:val="00A22DCF"/>
    <w:rsid w:val="00A24C2D"/>
    <w:rsid w:val="00A276E4"/>
    <w:rsid w:val="00A3062E"/>
    <w:rsid w:val="00A347DE"/>
    <w:rsid w:val="00AB2D2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E9A91"/>
  <w15:chartTrackingRefBased/>
  <w15:docId w15:val="{2A78266F-1A75-4642-8466-B768F6A4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BC4C6-FF3F-42A0-AC92-78F04FDCC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646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2022-07-19T09:25:00Z</cp:lastPrinted>
  <dcterms:created xsi:type="dcterms:W3CDTF">2022-08-23T07:07:00Z</dcterms:created>
  <dcterms:modified xsi:type="dcterms:W3CDTF">2022-08-23T07:07:00Z</dcterms:modified>
</cp:coreProperties>
</file>