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2BD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12DE1" w:rsidRPr="00A12DE1">
        <w:rPr>
          <w:b/>
        </w:rPr>
        <w:t>CRZP/1</w:t>
      </w:r>
      <w:r w:rsidR="006B651B">
        <w:rPr>
          <w:b/>
        </w:rPr>
        <w:t>66</w:t>
      </w:r>
      <w:r w:rsidR="00A12DE1" w:rsidRPr="00A12DE1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12DE1" w:rsidRPr="004A5DB6" w:rsidTr="00500931">
        <w:tc>
          <w:tcPr>
            <w:tcW w:w="9212" w:type="dxa"/>
            <w:shd w:val="clear" w:color="auto" w:fill="auto"/>
          </w:tcPr>
          <w:p w:rsidR="00A12DE1" w:rsidRPr="004A5DB6" w:rsidRDefault="00A12DE1" w:rsidP="005009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12DE1" w:rsidRPr="004A5DB6" w:rsidRDefault="00A12DE1" w:rsidP="0050093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12DE1">
              <w:t>(</w:t>
            </w:r>
            <w:proofErr w:type="spellStart"/>
            <w:r w:rsidRPr="00A12DE1">
              <w:t>t.j</w:t>
            </w:r>
            <w:proofErr w:type="spellEnd"/>
            <w:r w:rsidRPr="00A12DE1">
              <w:t xml:space="preserve">. Dz.U. z 2021r. poz. 1129 z </w:t>
            </w:r>
            <w:proofErr w:type="spellStart"/>
            <w:r w:rsidRPr="00A12DE1">
              <w:t>późn</w:t>
            </w:r>
            <w:proofErr w:type="spellEnd"/>
            <w:r w:rsidRPr="00A12DE1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12DE1" w:rsidRPr="004A5DB6" w:rsidRDefault="00A12DE1" w:rsidP="0050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12DE1" w:rsidRPr="004A5DB6" w:rsidRDefault="00A12DE1" w:rsidP="0050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12DE1" w:rsidRPr="004A5DB6" w:rsidRDefault="00A12DE1" w:rsidP="0050093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12DE1" w:rsidRPr="00A12DE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12DE1" w:rsidP="005434B3">
      <w:pPr>
        <w:spacing w:after="240" w:line="276" w:lineRule="auto"/>
        <w:jc w:val="center"/>
      </w:pPr>
      <w:r w:rsidRPr="00A12DE1">
        <w:rPr>
          <w:b/>
        </w:rPr>
        <w:t>Budowa budynku technicznego pod chłodnice znajdujące się przy budynku H przy ul. Morskiej 81-87 w Gdyni</w:t>
      </w:r>
      <w:r w:rsidR="006B651B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D30E8" w:rsidRDefault="00023477" w:rsidP="00DD30E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DD30E8">
        <w:lastRenderedPageBreak/>
        <w:t>Oświadczam,</w:t>
      </w:r>
      <w:r w:rsidR="00313417" w:rsidRPr="00DD30E8">
        <w:t xml:space="preserve"> że spełniam</w:t>
      </w:r>
      <w:r w:rsidR="004541F9" w:rsidRPr="00DD30E8">
        <w:t>, określone przez Zamawiającego,</w:t>
      </w:r>
      <w:r w:rsidR="00313417" w:rsidRPr="00DD30E8">
        <w:t xml:space="preserve"> warunki udziału </w:t>
      </w:r>
      <w:r w:rsidR="004541F9" w:rsidRPr="00DD30E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DD30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D30E8" w:rsidRDefault="00DD30E8" w:rsidP="00D2702A">
            <w:pPr>
              <w:spacing w:before="60" w:after="120"/>
              <w:jc w:val="both"/>
              <w:rPr>
                <w:sz w:val="20"/>
              </w:rPr>
            </w:pPr>
            <w:r w:rsidRPr="00DD30E8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Zdolność techniczna lub zawodowa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Zamawiający wymaga :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1.</w:t>
            </w:r>
            <w:r w:rsidRPr="00DD30E8">
              <w:rPr>
                <w:bCs/>
                <w:sz w:val="20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 xml:space="preserve">. zm.) lub równoważne wydane na podstawie wcześniej obowiązujących przepisów. 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2.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3.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4.</w:t>
            </w:r>
            <w:r w:rsidRPr="00DD30E8">
              <w:rPr>
                <w:bCs/>
                <w:sz w:val="20"/>
              </w:rPr>
              <w:tab/>
              <w:t>Dysponowanie  pracownikiem /osobą posiadającą uprawnienia do kierowania robotami - uprawnienia w specjalności instalacyjnej w zakresie sieci , instalacji i urządzeń telekomunikacyjnych określone w ustawie z dnia 7 lipca 1994 r. Prawo Budowlane  (</w:t>
            </w:r>
            <w:proofErr w:type="spellStart"/>
            <w:r w:rsidRPr="00DD30E8">
              <w:rPr>
                <w:bCs/>
                <w:sz w:val="20"/>
              </w:rPr>
              <w:t>Dz</w:t>
            </w:r>
            <w:proofErr w:type="spellEnd"/>
            <w:r w:rsidRPr="00DD30E8">
              <w:rPr>
                <w:bCs/>
                <w:sz w:val="20"/>
              </w:rPr>
              <w:t xml:space="preserve"> .U. z 2021 r. poz. 2351 z </w:t>
            </w:r>
            <w:proofErr w:type="spellStart"/>
            <w:r w:rsidRPr="00DD30E8">
              <w:rPr>
                <w:bCs/>
                <w:sz w:val="20"/>
              </w:rPr>
              <w:t>późn</w:t>
            </w:r>
            <w:proofErr w:type="spellEnd"/>
            <w:r w:rsidRPr="00DD30E8">
              <w:rPr>
                <w:bCs/>
                <w:sz w:val="20"/>
              </w:rPr>
              <w:t>. zm.),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5.</w:t>
            </w:r>
            <w:r w:rsidRPr="00DD30E8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2 roboty budowlane polegające na budowie budynku o kubaturze powyżej 50 m3 każdy. 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D30E8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2) oświadczenia, że osoby posiadają wymagane uprawnienia</w:t>
            </w:r>
          </w:p>
          <w:p w:rsidR="00D2702A" w:rsidRPr="00DD30E8" w:rsidRDefault="00DD30E8" w:rsidP="00DD30E8">
            <w:pPr>
              <w:spacing w:before="60" w:after="120"/>
              <w:jc w:val="both"/>
              <w:rPr>
                <w:bCs/>
                <w:sz w:val="20"/>
              </w:rPr>
            </w:pPr>
            <w:r w:rsidRPr="00DD30E8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DD30E8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D30E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D30E8">
        <w:rPr>
          <w:sz w:val="20"/>
          <w:szCs w:val="20"/>
        </w:rPr>
        <w:t xml:space="preserve">…………….……. </w:t>
      </w:r>
      <w:r w:rsidRPr="00DD30E8">
        <w:rPr>
          <w:i/>
          <w:sz w:val="16"/>
          <w:szCs w:val="16"/>
        </w:rPr>
        <w:t>(miejscowość),</w:t>
      </w:r>
      <w:r w:rsidRPr="00DD30E8">
        <w:rPr>
          <w:i/>
          <w:sz w:val="18"/>
          <w:szCs w:val="18"/>
        </w:rPr>
        <w:t xml:space="preserve"> </w:t>
      </w:r>
      <w:r w:rsidRPr="00DD30E8">
        <w:rPr>
          <w:sz w:val="20"/>
          <w:szCs w:val="20"/>
        </w:rPr>
        <w:t xml:space="preserve">dnia ………….……. r. </w:t>
      </w:r>
    </w:p>
    <w:p w:rsidR="00025C8D" w:rsidRPr="00DD30E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</w:r>
      <w:r w:rsidRPr="00DD30E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D30E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5A9" w:rsidRDefault="00D865A9" w:rsidP="0038231F">
      <w:pPr>
        <w:spacing w:after="0" w:line="240" w:lineRule="auto"/>
      </w:pPr>
      <w:r>
        <w:separator/>
      </w:r>
    </w:p>
  </w:endnote>
  <w:endnote w:type="continuationSeparator" w:id="0">
    <w:p w:rsidR="00D865A9" w:rsidRDefault="00D865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5A9" w:rsidRDefault="00D865A9" w:rsidP="0038231F">
      <w:pPr>
        <w:spacing w:after="0" w:line="240" w:lineRule="auto"/>
      </w:pPr>
      <w:r>
        <w:separator/>
      </w:r>
    </w:p>
  </w:footnote>
  <w:footnote w:type="continuationSeparator" w:id="0">
    <w:p w:rsidR="00D865A9" w:rsidRDefault="00D865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E1" w:rsidRDefault="00A12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5A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651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2DE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65A9"/>
    <w:rsid w:val="00DA6EC7"/>
    <w:rsid w:val="00DD146A"/>
    <w:rsid w:val="00DD30E8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BD4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29B152"/>
  <w15:chartTrackingRefBased/>
  <w15:docId w15:val="{4BEEEB37-EBA7-4836-AB28-6888EDCF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82DCC-CE88-4176-8897-117944D9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2022-08-19T08:01:00Z</cp:lastPrinted>
  <dcterms:created xsi:type="dcterms:W3CDTF">2022-08-19T08:01:00Z</dcterms:created>
  <dcterms:modified xsi:type="dcterms:W3CDTF">2022-08-19T08:01:00Z</dcterms:modified>
</cp:coreProperties>
</file>