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AE35F2">
        <w:rPr>
          <w:rFonts w:ascii="Arial" w:hAnsi="Arial" w:cs="Arial"/>
          <w:bCs/>
          <w:i w:val="0"/>
          <w:szCs w:val="24"/>
        </w:rPr>
        <w:t>7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893841" w:rsidRPr="00893841">
        <w:rPr>
          <w:rFonts w:ascii="Arial" w:hAnsi="Arial" w:cs="Arial"/>
          <w:b/>
          <w:sz w:val="24"/>
          <w:szCs w:val="24"/>
        </w:rPr>
        <w:t>CRZP/1</w:t>
      </w:r>
      <w:r w:rsidR="009065CB">
        <w:rPr>
          <w:rFonts w:ascii="Arial" w:hAnsi="Arial" w:cs="Arial"/>
          <w:b/>
          <w:sz w:val="24"/>
          <w:szCs w:val="24"/>
        </w:rPr>
        <w:t>66</w:t>
      </w:r>
      <w:r w:rsidR="00893841" w:rsidRPr="00893841">
        <w:rPr>
          <w:rFonts w:ascii="Arial" w:hAnsi="Arial" w:cs="Arial"/>
          <w:b/>
          <w:sz w:val="24"/>
          <w:szCs w:val="24"/>
        </w:rPr>
        <w:t>/2022/AZP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893841" w:rsidRPr="00893841">
        <w:rPr>
          <w:rFonts w:ascii="Arial" w:hAnsi="Arial" w:cs="Arial"/>
        </w:rPr>
        <w:t>Uniwersytet Morski w Gdyni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893841" w:rsidRPr="00893841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893841" w:rsidRPr="00893841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893841" w:rsidRPr="00893841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893841" w:rsidRPr="00893841">
        <w:rPr>
          <w:rFonts w:ascii="Arial" w:hAnsi="Arial" w:cs="Arial"/>
        </w:rPr>
        <w:t>Gdynia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93841" w:rsidRPr="0012157F" w:rsidTr="00500931">
        <w:tc>
          <w:tcPr>
            <w:tcW w:w="9104" w:type="dxa"/>
            <w:shd w:val="clear" w:color="auto" w:fill="D9D9D9"/>
          </w:tcPr>
          <w:p w:rsidR="00893841" w:rsidRPr="0012157F" w:rsidRDefault="00893841" w:rsidP="00500931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893841" w:rsidRDefault="00893841" w:rsidP="0050093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893841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893841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93841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893841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893841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893841" w:rsidRPr="00C86421" w:rsidRDefault="00893841" w:rsidP="0050093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893841" w:rsidRDefault="00893841" w:rsidP="0050093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893841" w:rsidRPr="00C86421" w:rsidRDefault="00893841" w:rsidP="0050093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893841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893841">
        <w:rPr>
          <w:rFonts w:ascii="Arial" w:hAnsi="Arial" w:cs="Arial"/>
          <w:b/>
          <w:sz w:val="24"/>
          <w:szCs w:val="24"/>
        </w:rPr>
        <w:t>Budowa budynku technicznego pod chłodnice znajdujące się przy budynku H przy ul. Morskiej 81-87 w Gdyni</w:t>
      </w:r>
      <w:r w:rsidR="009065CB">
        <w:rPr>
          <w:rFonts w:ascii="Arial" w:hAnsi="Arial" w:cs="Arial"/>
          <w:b/>
          <w:sz w:val="24"/>
          <w:szCs w:val="24"/>
        </w:rPr>
        <w:t xml:space="preserve"> - powtórne</w:t>
      </w:r>
      <w:bookmarkStart w:id="0" w:name="_GoBack"/>
      <w:bookmarkEnd w:id="0"/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93841" w:rsidRPr="00893841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lastRenderedPageBreak/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03BC" w:rsidRDefault="005803BC" w:rsidP="0038231F">
      <w:pPr>
        <w:spacing w:after="0" w:line="240" w:lineRule="auto"/>
      </w:pPr>
      <w:r>
        <w:separator/>
      </w:r>
    </w:p>
  </w:endnote>
  <w:endnote w:type="continuationSeparator" w:id="0">
    <w:p w:rsidR="005803BC" w:rsidRDefault="005803B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841" w:rsidRDefault="008938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841" w:rsidRDefault="008938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03BC" w:rsidRDefault="005803BC" w:rsidP="0038231F">
      <w:pPr>
        <w:spacing w:after="0" w:line="240" w:lineRule="auto"/>
      </w:pPr>
      <w:r>
        <w:separator/>
      </w:r>
    </w:p>
  </w:footnote>
  <w:footnote w:type="continuationSeparator" w:id="0">
    <w:p w:rsidR="005803BC" w:rsidRDefault="005803BC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841" w:rsidRDefault="008938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841" w:rsidRDefault="008938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841" w:rsidRDefault="008938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03B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803BC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93841"/>
    <w:rsid w:val="008C5709"/>
    <w:rsid w:val="008C60E1"/>
    <w:rsid w:val="008C6DF8"/>
    <w:rsid w:val="008D0487"/>
    <w:rsid w:val="008D33C8"/>
    <w:rsid w:val="008F3B4E"/>
    <w:rsid w:val="008F5F77"/>
    <w:rsid w:val="009065CB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35F2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2B0E4E6"/>
  <w15:docId w15:val="{6102892A-4D46-4F37-986F-C1E72D751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646766-D58C-4156-93E8-37044E763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842</Words>
  <Characters>5058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2022-08-19T08:01:00Z</cp:lastPrinted>
  <dcterms:created xsi:type="dcterms:W3CDTF">2022-08-19T08:01:00Z</dcterms:created>
  <dcterms:modified xsi:type="dcterms:W3CDTF">2022-08-19T08:01:00Z</dcterms:modified>
</cp:coreProperties>
</file>