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F3458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3458A">
        <w:rPr>
          <w:rFonts w:ascii="Arial" w:hAnsi="Arial" w:cs="Arial"/>
          <w:sz w:val="24"/>
          <w:szCs w:val="24"/>
        </w:rPr>
        <w:t>Częstochowa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3458A">
        <w:rPr>
          <w:rFonts w:ascii="Arial" w:hAnsi="Arial" w:cs="Arial"/>
          <w:sz w:val="24"/>
          <w:szCs w:val="24"/>
        </w:rPr>
        <w:t>2022-08-19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F3458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3458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B547B" w:rsidRDefault="00F3458A" w:rsidP="00D665F5">
      <w:pPr>
        <w:rPr>
          <w:rFonts w:ascii="Arial" w:hAnsi="Arial" w:cs="Arial"/>
          <w:sz w:val="24"/>
          <w:szCs w:val="24"/>
        </w:rPr>
      </w:pPr>
      <w:r w:rsidRPr="00F3458A">
        <w:rPr>
          <w:rFonts w:ascii="Arial" w:hAnsi="Arial" w:cs="Arial"/>
          <w:sz w:val="24"/>
          <w:szCs w:val="24"/>
        </w:rPr>
        <w:t>Dąbrowskiego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3458A">
        <w:rPr>
          <w:rFonts w:ascii="Arial" w:hAnsi="Arial" w:cs="Arial"/>
          <w:sz w:val="24"/>
          <w:szCs w:val="24"/>
        </w:rPr>
        <w:t>69</w:t>
      </w:r>
    </w:p>
    <w:p w:rsidR="00D665F5" w:rsidRPr="00BB547B" w:rsidRDefault="00F3458A" w:rsidP="00D665F5">
      <w:pPr>
        <w:rPr>
          <w:rFonts w:ascii="Arial" w:hAnsi="Arial" w:cs="Arial"/>
          <w:sz w:val="24"/>
          <w:szCs w:val="24"/>
        </w:rPr>
      </w:pPr>
      <w:r w:rsidRPr="00F3458A">
        <w:rPr>
          <w:rFonts w:ascii="Arial" w:hAnsi="Arial" w:cs="Arial"/>
          <w:sz w:val="24"/>
          <w:szCs w:val="24"/>
        </w:rPr>
        <w:t>42-201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3458A">
        <w:rPr>
          <w:rFonts w:ascii="Arial" w:hAnsi="Arial" w:cs="Arial"/>
          <w:sz w:val="24"/>
          <w:szCs w:val="24"/>
        </w:rPr>
        <w:t>Częstochowa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3458A" w:rsidRPr="00F3458A">
        <w:rPr>
          <w:rFonts w:ascii="Arial" w:hAnsi="Arial" w:cs="Arial"/>
          <w:b/>
          <w:sz w:val="24"/>
          <w:szCs w:val="24"/>
        </w:rPr>
        <w:t>RK-NZ.261.31.2022.AR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458A" w:rsidRPr="00F3458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3458A" w:rsidRPr="00F3458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F3458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3458A">
        <w:rPr>
          <w:rFonts w:ascii="Arial" w:hAnsi="Arial" w:cs="Arial"/>
          <w:b/>
          <w:szCs w:val="24"/>
        </w:rPr>
        <w:t>Dostawa  skanerów 3 D dla Wydziału Inżynierii Mechanicznej i Informatyki Politechniki Częstochowskiej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3458A" w:rsidRPr="00F3458A">
        <w:rPr>
          <w:rFonts w:ascii="Arial" w:hAnsi="Arial" w:cs="Arial"/>
          <w:sz w:val="24"/>
          <w:szCs w:val="24"/>
        </w:rPr>
        <w:t>(</w:t>
      </w:r>
      <w:proofErr w:type="spellStart"/>
      <w:r w:rsidR="00F3458A" w:rsidRPr="00F3458A">
        <w:rPr>
          <w:rFonts w:ascii="Arial" w:hAnsi="Arial" w:cs="Arial"/>
          <w:sz w:val="24"/>
          <w:szCs w:val="24"/>
        </w:rPr>
        <w:t>t.j</w:t>
      </w:r>
      <w:proofErr w:type="spellEnd"/>
      <w:r w:rsidR="00F3458A" w:rsidRPr="00F3458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3458A" w:rsidRPr="00F3458A">
        <w:rPr>
          <w:rFonts w:ascii="Arial" w:hAnsi="Arial" w:cs="Arial"/>
          <w:sz w:val="24"/>
          <w:szCs w:val="24"/>
        </w:rPr>
        <w:t>późn</w:t>
      </w:r>
      <w:proofErr w:type="spellEnd"/>
      <w:r w:rsidR="00F3458A" w:rsidRPr="00F3458A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3458A" w:rsidRPr="00F3458A">
        <w:rPr>
          <w:rFonts w:ascii="Arial" w:hAnsi="Arial" w:cs="Arial"/>
          <w:sz w:val="24"/>
          <w:szCs w:val="24"/>
        </w:rPr>
        <w:t>19/08/2022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3458A" w:rsidRPr="00F3458A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3458A" w:rsidRPr="00BB547B" w:rsidTr="000C3D3F">
        <w:tc>
          <w:tcPr>
            <w:tcW w:w="993" w:type="dxa"/>
            <w:shd w:val="clear" w:color="auto" w:fill="auto"/>
            <w:vAlign w:val="center"/>
          </w:tcPr>
          <w:p w:rsidR="00F3458A" w:rsidRPr="00BB547B" w:rsidRDefault="00F3458A" w:rsidP="000C3D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58A" w:rsidRPr="00BB547B" w:rsidRDefault="00F3458A" w:rsidP="000C3D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3458A" w:rsidRPr="00BB547B" w:rsidRDefault="00F3458A" w:rsidP="000C3D3F">
            <w:pPr>
              <w:spacing w:before="80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LEICA GEOSYSTEMS SP. Z O.O.</w:t>
            </w:r>
          </w:p>
          <w:p w:rsidR="00F3458A" w:rsidRPr="00BB547B" w:rsidRDefault="00F3458A" w:rsidP="000C3D3F">
            <w:pPr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STAWKI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458A">
              <w:rPr>
                <w:rFonts w:ascii="Arial" w:hAnsi="Arial" w:cs="Arial"/>
              </w:rPr>
              <w:t>40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3458A" w:rsidRPr="00BB547B" w:rsidRDefault="00F3458A" w:rsidP="000C3D3F">
            <w:pPr>
              <w:spacing w:after="80"/>
              <w:jc w:val="both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01-040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458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458A" w:rsidRPr="00BB547B" w:rsidRDefault="00F3458A" w:rsidP="000C3D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130 398.48 zł</w:t>
            </w:r>
          </w:p>
        </w:tc>
      </w:tr>
      <w:tr w:rsidR="00F3458A" w:rsidRPr="00BB547B" w:rsidTr="000C3D3F">
        <w:tc>
          <w:tcPr>
            <w:tcW w:w="993" w:type="dxa"/>
            <w:shd w:val="clear" w:color="auto" w:fill="auto"/>
            <w:vAlign w:val="center"/>
          </w:tcPr>
          <w:p w:rsidR="00F3458A" w:rsidRPr="00BB547B" w:rsidRDefault="00F3458A" w:rsidP="000C3D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58A" w:rsidRPr="00BB547B" w:rsidRDefault="00F3458A" w:rsidP="000C3D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3458A" w:rsidRPr="00BB547B" w:rsidRDefault="00F3458A" w:rsidP="000C3D3F">
            <w:pPr>
              <w:spacing w:before="80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CENTER 3D PRINT SPÓŁKA Z OGRANICZONĄ ODPOWIEDZIALNOŚCIĄ</w:t>
            </w:r>
          </w:p>
          <w:p w:rsidR="00F3458A" w:rsidRPr="00BB547B" w:rsidRDefault="00F3458A" w:rsidP="000C3D3F">
            <w:pPr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GĘSIA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458A">
              <w:rPr>
                <w:rFonts w:ascii="Arial" w:hAnsi="Arial" w:cs="Arial"/>
              </w:rPr>
              <w:t>8/205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F3458A" w:rsidRPr="00BB547B" w:rsidRDefault="00F3458A" w:rsidP="000C3D3F">
            <w:pPr>
              <w:spacing w:after="80"/>
              <w:jc w:val="both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31-535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458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458A" w:rsidRPr="00BB547B" w:rsidRDefault="00F3458A" w:rsidP="000C3D3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3458A">
              <w:rPr>
                <w:rFonts w:ascii="Arial" w:hAnsi="Arial" w:cs="Arial"/>
              </w:rPr>
              <w:t>32 425.26 zł</w:t>
            </w:r>
          </w:p>
        </w:tc>
      </w:tr>
      <w:bookmarkEnd w:id="0"/>
    </w:tbl>
    <w:p w:rsidR="00C236D3" w:rsidRPr="00BB547B" w:rsidRDefault="00C236D3" w:rsidP="00D27023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F4A" w:rsidRDefault="004D2F4A">
      <w:r>
        <w:separator/>
      </w:r>
    </w:p>
  </w:endnote>
  <w:endnote w:type="continuationSeparator" w:id="0">
    <w:p w:rsidR="004D2F4A" w:rsidRDefault="004D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023" w:rsidRDefault="00D27023" w:rsidP="00D2702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27023" w:rsidTr="000C3D3F">
      <w:tc>
        <w:tcPr>
          <w:tcW w:w="0" w:type="auto"/>
          <w:shd w:val="clear" w:color="auto" w:fill="auto"/>
          <w:vAlign w:val="center"/>
        </w:tcPr>
        <w:p w:rsidR="00D27023" w:rsidRPr="00B44D15" w:rsidRDefault="00D27023" w:rsidP="00D2702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27023" w:rsidRPr="00B7388A" w:rsidRDefault="00D27023" w:rsidP="00D2702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27023" w:rsidRPr="00AB1BF2" w:rsidRDefault="00D27023" w:rsidP="00D2702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27023" w:rsidRPr="0099535B" w:rsidRDefault="00D27023" w:rsidP="00D27023">
          <w:pPr>
            <w:pStyle w:val="Bezodstpw"/>
            <w:jc w:val="center"/>
            <w:rPr>
              <w:noProof/>
            </w:rPr>
          </w:pPr>
        </w:p>
      </w:tc>
    </w:tr>
  </w:tbl>
  <w:p w:rsidR="00D27023" w:rsidRPr="008F758E" w:rsidRDefault="00D27023" w:rsidP="00D2702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27023" w:rsidRPr="008F758E" w:rsidRDefault="00D27023" w:rsidP="00D2702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27023" w:rsidRPr="00D57C24" w:rsidRDefault="00D27023" w:rsidP="00D2702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D27023" w:rsidRDefault="00D27023" w:rsidP="00D2702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70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F4A" w:rsidRDefault="004D2F4A">
      <w:r>
        <w:separator/>
      </w:r>
    </w:p>
  </w:footnote>
  <w:footnote w:type="continuationSeparator" w:id="0">
    <w:p w:rsidR="004D2F4A" w:rsidRDefault="004D2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58A" w:rsidRDefault="00F3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023" w:rsidRPr="0062295F" w:rsidRDefault="00D27023" w:rsidP="00D270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3458A" w:rsidRDefault="00F3458A">
    <w:pPr>
      <w:pStyle w:val="Nagwek"/>
    </w:pPr>
  </w:p>
  <w:p w:rsidR="00D27023" w:rsidRDefault="00D27023">
    <w:pPr>
      <w:pStyle w:val="Nagwek"/>
    </w:pPr>
  </w:p>
  <w:p w:rsidR="00D27023" w:rsidRDefault="00D27023">
    <w:pPr>
      <w:pStyle w:val="Nagwek"/>
    </w:pPr>
  </w:p>
  <w:p w:rsidR="00D27023" w:rsidRDefault="00D27023">
    <w:pPr>
      <w:pStyle w:val="Nagwek"/>
    </w:pPr>
  </w:p>
  <w:p w:rsidR="00D27023" w:rsidRDefault="00D270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58A" w:rsidRDefault="00F345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F4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2F4A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7023"/>
    <w:rsid w:val="00D665F5"/>
    <w:rsid w:val="00D7128F"/>
    <w:rsid w:val="00EA3476"/>
    <w:rsid w:val="00F16C60"/>
    <w:rsid w:val="00F3458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6249DC5"/>
  <w15:chartTrackingRefBased/>
  <w15:docId w15:val="{4CEB81A2-56CC-427B-9F63-476A2CFF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27023"/>
  </w:style>
  <w:style w:type="paragraph" w:styleId="Bezodstpw">
    <w:name w:val="No Spacing"/>
    <w:uiPriority w:val="1"/>
    <w:qFormat/>
    <w:rsid w:val="00D2702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2022-08-19T10:39:00Z</cp:lastPrinted>
  <dcterms:created xsi:type="dcterms:W3CDTF">2022-08-19T10:43:00Z</dcterms:created>
  <dcterms:modified xsi:type="dcterms:W3CDTF">2022-08-19T10:43:00Z</dcterms:modified>
</cp:coreProperties>
</file>