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DC6EAD" w:rsidRDefault="00E8371F" w:rsidP="00DC6EA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C6EAD">
        <w:rPr>
          <w:rFonts w:ascii="Arial" w:hAnsi="Arial" w:cs="Arial"/>
          <w:sz w:val="24"/>
          <w:szCs w:val="24"/>
        </w:rPr>
        <w:t>Częstochowa</w:t>
      </w:r>
      <w:r w:rsidR="00D665F5" w:rsidRPr="00DC6EAD">
        <w:rPr>
          <w:rFonts w:ascii="Arial" w:hAnsi="Arial" w:cs="Arial"/>
          <w:sz w:val="24"/>
          <w:szCs w:val="24"/>
        </w:rPr>
        <w:t xml:space="preserve"> dnia: </w:t>
      </w:r>
      <w:r w:rsidRPr="00DC6EAD">
        <w:rPr>
          <w:rFonts w:ascii="Arial" w:hAnsi="Arial" w:cs="Arial"/>
          <w:sz w:val="24"/>
          <w:szCs w:val="24"/>
        </w:rPr>
        <w:t>2022-08-19</w:t>
      </w:r>
    </w:p>
    <w:p w:rsidR="00D665F5" w:rsidRPr="00DC6EAD" w:rsidRDefault="00E8371F" w:rsidP="00DC6EA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C6EA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C6EAD" w:rsidRDefault="00E8371F" w:rsidP="00DC6EAD">
      <w:pPr>
        <w:spacing w:line="360" w:lineRule="auto"/>
        <w:rPr>
          <w:rFonts w:ascii="Arial" w:hAnsi="Arial" w:cs="Arial"/>
          <w:sz w:val="24"/>
          <w:szCs w:val="24"/>
        </w:rPr>
      </w:pPr>
      <w:r w:rsidRPr="00DC6EAD">
        <w:rPr>
          <w:rFonts w:ascii="Arial" w:hAnsi="Arial" w:cs="Arial"/>
          <w:sz w:val="24"/>
          <w:szCs w:val="24"/>
        </w:rPr>
        <w:t>Dąbrowskiego</w:t>
      </w:r>
      <w:r w:rsidR="00D665F5" w:rsidRPr="00DC6EAD">
        <w:rPr>
          <w:rFonts w:ascii="Arial" w:hAnsi="Arial" w:cs="Arial"/>
          <w:sz w:val="24"/>
          <w:szCs w:val="24"/>
        </w:rPr>
        <w:t xml:space="preserve"> </w:t>
      </w:r>
      <w:r w:rsidRPr="00DC6EAD">
        <w:rPr>
          <w:rFonts w:ascii="Arial" w:hAnsi="Arial" w:cs="Arial"/>
          <w:sz w:val="24"/>
          <w:szCs w:val="24"/>
        </w:rPr>
        <w:t>69</w:t>
      </w:r>
    </w:p>
    <w:p w:rsidR="00D665F5" w:rsidRPr="00DC6EAD" w:rsidRDefault="00E8371F" w:rsidP="00DC6EAD">
      <w:pPr>
        <w:spacing w:line="360" w:lineRule="auto"/>
        <w:rPr>
          <w:rFonts w:ascii="Arial" w:hAnsi="Arial" w:cs="Arial"/>
          <w:sz w:val="24"/>
          <w:szCs w:val="24"/>
        </w:rPr>
      </w:pPr>
      <w:r w:rsidRPr="00DC6EAD">
        <w:rPr>
          <w:rFonts w:ascii="Arial" w:hAnsi="Arial" w:cs="Arial"/>
          <w:sz w:val="24"/>
          <w:szCs w:val="24"/>
        </w:rPr>
        <w:t>42-201</w:t>
      </w:r>
      <w:r w:rsidR="00D665F5" w:rsidRPr="00DC6EAD">
        <w:rPr>
          <w:rFonts w:ascii="Arial" w:hAnsi="Arial" w:cs="Arial"/>
          <w:sz w:val="24"/>
          <w:szCs w:val="24"/>
        </w:rPr>
        <w:t xml:space="preserve"> </w:t>
      </w:r>
      <w:r w:rsidRPr="00DC6EAD">
        <w:rPr>
          <w:rFonts w:ascii="Arial" w:hAnsi="Arial" w:cs="Arial"/>
          <w:sz w:val="24"/>
          <w:szCs w:val="24"/>
        </w:rPr>
        <w:t>Częstochowa</w:t>
      </w:r>
    </w:p>
    <w:p w:rsidR="00D665F5" w:rsidRPr="00DC6EAD" w:rsidRDefault="00D665F5" w:rsidP="00DC6EA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C6EAD" w:rsidRDefault="00D665F5" w:rsidP="00DC6EA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C6EAD">
        <w:rPr>
          <w:rFonts w:ascii="Arial" w:hAnsi="Arial" w:cs="Arial"/>
          <w:sz w:val="24"/>
          <w:szCs w:val="24"/>
        </w:rPr>
        <w:t>Znak sprawy:</w:t>
      </w:r>
      <w:r w:rsidRPr="00DC6EAD">
        <w:rPr>
          <w:rFonts w:ascii="Arial" w:hAnsi="Arial" w:cs="Arial"/>
          <w:b/>
          <w:sz w:val="24"/>
          <w:szCs w:val="24"/>
        </w:rPr>
        <w:t xml:space="preserve"> </w:t>
      </w:r>
      <w:r w:rsidR="00E8371F" w:rsidRPr="00DC6EAD">
        <w:rPr>
          <w:rFonts w:ascii="Arial" w:hAnsi="Arial" w:cs="Arial"/>
          <w:b/>
          <w:sz w:val="24"/>
          <w:szCs w:val="24"/>
        </w:rPr>
        <w:t>RK-NZ.261.63.2022.MM</w:t>
      </w:r>
      <w:r w:rsidR="00A80738" w:rsidRPr="00DC6EA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C6EAD" w:rsidRDefault="00A80738" w:rsidP="00DC6EA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C6EAD" w:rsidRDefault="00A80738" w:rsidP="00DC6EA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C6EA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C6EAD" w:rsidRDefault="00A80738" w:rsidP="00DC6EA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DC6EAD" w:rsidRDefault="00C659E2" w:rsidP="00DC6EA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C6EAD">
        <w:rPr>
          <w:rFonts w:ascii="Arial" w:hAnsi="Arial" w:cs="Arial"/>
          <w:bCs/>
          <w:sz w:val="24"/>
          <w:szCs w:val="24"/>
        </w:rPr>
        <w:t xml:space="preserve">Dotyczy </w:t>
      </w:r>
      <w:r w:rsidRPr="00DC6EA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8371F" w:rsidRPr="00DC6EA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8371F" w:rsidRPr="00DC6EAD">
        <w:rPr>
          <w:rFonts w:ascii="Arial" w:hAnsi="Arial" w:cs="Arial"/>
          <w:sz w:val="24"/>
          <w:szCs w:val="24"/>
        </w:rPr>
        <w:t>Pzp</w:t>
      </w:r>
      <w:proofErr w:type="spellEnd"/>
      <w:r w:rsidRPr="00DC6EAD">
        <w:rPr>
          <w:rFonts w:ascii="Arial" w:hAnsi="Arial" w:cs="Arial"/>
          <w:sz w:val="24"/>
          <w:szCs w:val="24"/>
        </w:rPr>
        <w:t xml:space="preserve"> na: </w:t>
      </w:r>
    </w:p>
    <w:p w:rsidR="00A80738" w:rsidRPr="00DC6EAD" w:rsidRDefault="00E8371F" w:rsidP="00DC6EA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DC6EAD">
        <w:rPr>
          <w:rFonts w:ascii="Arial" w:hAnsi="Arial" w:cs="Arial"/>
          <w:b/>
          <w:szCs w:val="24"/>
        </w:rPr>
        <w:t>Pełnienie nadzoru inwestorskiego branży elektrycznej nad realizacją zadania ,,Przebudowa pomieszczeń w budynku Wydziału Zarządzania Politechniki Częstochowskiej - Etap I"</w:t>
      </w:r>
    </w:p>
    <w:p w:rsidR="00D665F5" w:rsidRPr="00DC6EAD" w:rsidRDefault="00D665F5" w:rsidP="00DC6EA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C6EA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DC6EAD">
        <w:rPr>
          <w:rFonts w:ascii="Arial" w:hAnsi="Arial" w:cs="Arial"/>
          <w:sz w:val="24"/>
          <w:szCs w:val="24"/>
        </w:rPr>
        <w:t>2</w:t>
      </w:r>
      <w:r w:rsidRPr="00DC6EAD">
        <w:rPr>
          <w:rFonts w:ascii="Arial" w:hAnsi="Arial" w:cs="Arial"/>
          <w:sz w:val="24"/>
          <w:szCs w:val="24"/>
        </w:rPr>
        <w:t xml:space="preserve"> ust. 5 </w:t>
      </w:r>
      <w:r w:rsidRPr="00DC6EA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C6EAD">
        <w:rPr>
          <w:rFonts w:ascii="Arial" w:hAnsi="Arial" w:cs="Arial"/>
          <w:sz w:val="24"/>
          <w:szCs w:val="24"/>
        </w:rPr>
        <w:t xml:space="preserve"> </w:t>
      </w:r>
      <w:r w:rsidR="00E8371F" w:rsidRPr="00DC6EAD">
        <w:rPr>
          <w:rFonts w:ascii="Arial" w:hAnsi="Arial" w:cs="Arial"/>
          <w:sz w:val="24"/>
          <w:szCs w:val="24"/>
        </w:rPr>
        <w:t>(</w:t>
      </w:r>
      <w:proofErr w:type="spellStart"/>
      <w:r w:rsidR="00E8371F" w:rsidRPr="00DC6EAD">
        <w:rPr>
          <w:rFonts w:ascii="Arial" w:hAnsi="Arial" w:cs="Arial"/>
          <w:sz w:val="24"/>
          <w:szCs w:val="24"/>
        </w:rPr>
        <w:t>t.j</w:t>
      </w:r>
      <w:proofErr w:type="spellEnd"/>
      <w:r w:rsidR="00E8371F" w:rsidRPr="00DC6EA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8371F" w:rsidRPr="00DC6EAD">
        <w:rPr>
          <w:rFonts w:ascii="Arial" w:hAnsi="Arial" w:cs="Arial"/>
          <w:sz w:val="24"/>
          <w:szCs w:val="24"/>
        </w:rPr>
        <w:t>późn</w:t>
      </w:r>
      <w:proofErr w:type="spellEnd"/>
      <w:r w:rsidR="00E8371F" w:rsidRPr="00DC6EAD">
        <w:rPr>
          <w:rFonts w:ascii="Arial" w:hAnsi="Arial" w:cs="Arial"/>
          <w:sz w:val="24"/>
          <w:szCs w:val="24"/>
        </w:rPr>
        <w:t>. zm.)</w:t>
      </w:r>
      <w:r w:rsidR="00490DC0" w:rsidRPr="00DC6EAD">
        <w:rPr>
          <w:rFonts w:ascii="Arial" w:hAnsi="Arial" w:cs="Arial"/>
          <w:sz w:val="24"/>
          <w:szCs w:val="24"/>
        </w:rPr>
        <w:t xml:space="preserve"> </w:t>
      </w:r>
      <w:r w:rsidRPr="00DC6EAD">
        <w:rPr>
          <w:rFonts w:ascii="Arial" w:hAnsi="Arial" w:cs="Arial"/>
          <w:sz w:val="24"/>
          <w:szCs w:val="24"/>
        </w:rPr>
        <w:t>udostępnia</w:t>
      </w:r>
      <w:r w:rsidR="00F95C33" w:rsidRPr="00DC6EAD">
        <w:rPr>
          <w:rFonts w:ascii="Arial" w:hAnsi="Arial" w:cs="Arial"/>
          <w:sz w:val="24"/>
          <w:szCs w:val="24"/>
        </w:rPr>
        <w:t xml:space="preserve"> </w:t>
      </w:r>
      <w:r w:rsidR="004C7E9B" w:rsidRPr="00DC6EAD">
        <w:rPr>
          <w:rFonts w:ascii="Arial" w:hAnsi="Arial" w:cs="Arial"/>
          <w:sz w:val="24"/>
          <w:szCs w:val="24"/>
        </w:rPr>
        <w:t>informacj</w:t>
      </w:r>
      <w:r w:rsidR="00577BC6" w:rsidRPr="00DC6EAD">
        <w:rPr>
          <w:rFonts w:ascii="Arial" w:hAnsi="Arial" w:cs="Arial"/>
          <w:sz w:val="24"/>
          <w:szCs w:val="24"/>
        </w:rPr>
        <w:t>ę</w:t>
      </w:r>
      <w:r w:rsidR="00035488" w:rsidRPr="00DC6EAD">
        <w:rPr>
          <w:rFonts w:ascii="Arial" w:hAnsi="Arial" w:cs="Arial"/>
          <w:sz w:val="24"/>
          <w:szCs w:val="24"/>
        </w:rPr>
        <w:t xml:space="preserve"> z otwarcia ofert</w:t>
      </w:r>
      <w:r w:rsidR="00577BC6" w:rsidRPr="00DC6EAD">
        <w:rPr>
          <w:rFonts w:ascii="Arial" w:hAnsi="Arial" w:cs="Arial"/>
          <w:sz w:val="24"/>
          <w:szCs w:val="24"/>
        </w:rPr>
        <w:t>.</w:t>
      </w:r>
    </w:p>
    <w:p w:rsidR="00A80738" w:rsidRPr="00DC6EAD" w:rsidRDefault="00D665F5" w:rsidP="00DC6EA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C6EA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C6EAD">
        <w:rPr>
          <w:rFonts w:ascii="Arial" w:hAnsi="Arial" w:cs="Arial"/>
          <w:sz w:val="24"/>
          <w:szCs w:val="24"/>
        </w:rPr>
        <w:t xml:space="preserve"> w dniu </w:t>
      </w:r>
      <w:r w:rsidR="00E8371F" w:rsidRPr="00DC6EAD">
        <w:rPr>
          <w:rFonts w:ascii="Arial" w:hAnsi="Arial" w:cs="Arial"/>
          <w:sz w:val="24"/>
          <w:szCs w:val="24"/>
        </w:rPr>
        <w:t>19/08/2022</w:t>
      </w:r>
      <w:r w:rsidR="00FF4AB1" w:rsidRPr="00DC6EAD">
        <w:rPr>
          <w:rFonts w:ascii="Arial" w:hAnsi="Arial" w:cs="Arial"/>
          <w:sz w:val="24"/>
          <w:szCs w:val="24"/>
        </w:rPr>
        <w:t xml:space="preserve"> o godz. </w:t>
      </w:r>
      <w:r w:rsidR="00E8371F" w:rsidRPr="00DC6EAD">
        <w:rPr>
          <w:rFonts w:ascii="Arial" w:hAnsi="Arial" w:cs="Arial"/>
          <w:sz w:val="24"/>
          <w:szCs w:val="24"/>
        </w:rPr>
        <w:t>11:10</w:t>
      </w:r>
      <w:r w:rsidRPr="00DC6EA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C6EAD" w:rsidTr="003F57CD">
        <w:tc>
          <w:tcPr>
            <w:tcW w:w="993" w:type="dxa"/>
            <w:shd w:val="clear" w:color="auto" w:fill="auto"/>
            <w:vAlign w:val="center"/>
          </w:tcPr>
          <w:p w:rsidR="00D665F5" w:rsidRPr="00DC6EAD" w:rsidRDefault="00D665F5" w:rsidP="00DC6EA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C6EAD" w:rsidRDefault="00D665F5" w:rsidP="00DC6EA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6EA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C6EAD" w:rsidRDefault="00D665F5" w:rsidP="00DC6EA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8371F" w:rsidRPr="00DC6EAD" w:rsidTr="000113EB">
        <w:tc>
          <w:tcPr>
            <w:tcW w:w="993" w:type="dxa"/>
            <w:shd w:val="clear" w:color="auto" w:fill="auto"/>
            <w:vAlign w:val="center"/>
          </w:tcPr>
          <w:p w:rsidR="00E8371F" w:rsidRPr="00DC6EAD" w:rsidRDefault="00E8371F" w:rsidP="00DC6EA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8371F" w:rsidRPr="00DC6EAD" w:rsidRDefault="00E8371F" w:rsidP="00DC6EA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Zarządzanie Projektami Łukasz Baryła</w:t>
            </w:r>
          </w:p>
          <w:p w:rsidR="00E8371F" w:rsidRPr="00DC6EAD" w:rsidRDefault="00E8371F" w:rsidP="00DC6EA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Klonowa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6EAD">
              <w:rPr>
                <w:rFonts w:ascii="Arial" w:hAnsi="Arial" w:cs="Arial"/>
                <w:sz w:val="24"/>
                <w:szCs w:val="24"/>
              </w:rPr>
              <w:t>13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371F" w:rsidRPr="00DC6EAD" w:rsidRDefault="00E8371F" w:rsidP="00DC6EA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99-340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6EAD">
              <w:rPr>
                <w:rFonts w:ascii="Arial" w:hAnsi="Arial" w:cs="Arial"/>
                <w:sz w:val="24"/>
                <w:szCs w:val="24"/>
              </w:rPr>
              <w:t>Krośniewice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371F" w:rsidRPr="00DC6EAD" w:rsidRDefault="00E8371F" w:rsidP="00DC6EA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29 520.00 zł</w:t>
            </w:r>
          </w:p>
        </w:tc>
      </w:tr>
      <w:tr w:rsidR="00E8371F" w:rsidRPr="00DC6EAD" w:rsidTr="000113EB">
        <w:tc>
          <w:tcPr>
            <w:tcW w:w="993" w:type="dxa"/>
            <w:shd w:val="clear" w:color="auto" w:fill="auto"/>
            <w:vAlign w:val="center"/>
          </w:tcPr>
          <w:p w:rsidR="00E8371F" w:rsidRPr="00DC6EAD" w:rsidRDefault="00E8371F" w:rsidP="00DC6EA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E8371F" w:rsidRPr="00DC6EAD" w:rsidRDefault="00DC6EAD" w:rsidP="00DC6EA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 xml:space="preserve">Szymon </w:t>
            </w:r>
            <w:proofErr w:type="spellStart"/>
            <w:r w:rsidRPr="00DC6EAD">
              <w:rPr>
                <w:rFonts w:ascii="Arial" w:hAnsi="Arial" w:cs="Arial"/>
                <w:sz w:val="24"/>
                <w:szCs w:val="24"/>
              </w:rPr>
              <w:t>Szmidt</w:t>
            </w:r>
            <w:proofErr w:type="spellEnd"/>
            <w:r w:rsidR="00E8371F"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8371F" w:rsidRPr="00DC6EAD">
              <w:rPr>
                <w:rFonts w:ascii="Arial" w:hAnsi="Arial" w:cs="Arial"/>
                <w:sz w:val="24"/>
                <w:szCs w:val="24"/>
              </w:rPr>
              <w:t>Eltis</w:t>
            </w:r>
            <w:proofErr w:type="spellEnd"/>
          </w:p>
          <w:p w:rsidR="00E8371F" w:rsidRPr="00DC6EAD" w:rsidRDefault="00E8371F" w:rsidP="00DC6EA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Warszawska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6EAD">
              <w:rPr>
                <w:rFonts w:ascii="Arial" w:hAnsi="Arial" w:cs="Arial"/>
                <w:sz w:val="24"/>
                <w:szCs w:val="24"/>
              </w:rPr>
              <w:t>125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371F" w:rsidRPr="00DC6EAD" w:rsidRDefault="00E8371F" w:rsidP="00DC6EA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42-200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6EA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371F" w:rsidRPr="00DC6EAD" w:rsidRDefault="00E8371F" w:rsidP="00DC6EA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8 364.00 zł</w:t>
            </w:r>
          </w:p>
        </w:tc>
      </w:tr>
      <w:tr w:rsidR="00E8371F" w:rsidRPr="00DC6EAD" w:rsidTr="000113EB">
        <w:tc>
          <w:tcPr>
            <w:tcW w:w="993" w:type="dxa"/>
            <w:shd w:val="clear" w:color="auto" w:fill="auto"/>
            <w:vAlign w:val="center"/>
          </w:tcPr>
          <w:p w:rsidR="00E8371F" w:rsidRPr="00DC6EAD" w:rsidRDefault="00E8371F" w:rsidP="00DC6EA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E8371F" w:rsidRPr="00DC6EAD" w:rsidRDefault="00E8371F" w:rsidP="00DC6EA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ZPUH PRIMEX mgr inż. Marek Łyszczarz</w:t>
            </w:r>
          </w:p>
          <w:p w:rsidR="00E8371F" w:rsidRPr="00DC6EAD" w:rsidRDefault="00E8371F" w:rsidP="00DC6EA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Al.</w:t>
            </w:r>
            <w:r w:rsidR="00DC6EAD"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6EAD">
              <w:rPr>
                <w:rFonts w:ascii="Arial" w:hAnsi="Arial" w:cs="Arial"/>
                <w:sz w:val="24"/>
                <w:szCs w:val="24"/>
              </w:rPr>
              <w:t>Jana Pawła II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6EAD">
              <w:rPr>
                <w:rFonts w:ascii="Arial" w:hAnsi="Arial" w:cs="Arial"/>
                <w:sz w:val="24"/>
                <w:szCs w:val="24"/>
              </w:rPr>
              <w:t>132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371F" w:rsidRPr="00DC6EAD" w:rsidRDefault="00E8371F" w:rsidP="00DC6EA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42-200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6EA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371F" w:rsidRPr="00DC6EAD" w:rsidRDefault="00E8371F" w:rsidP="00DC6EA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11 685.00 zł</w:t>
            </w:r>
          </w:p>
        </w:tc>
      </w:tr>
      <w:tr w:rsidR="00E8371F" w:rsidRPr="00DC6EAD" w:rsidTr="000113EB">
        <w:tc>
          <w:tcPr>
            <w:tcW w:w="993" w:type="dxa"/>
            <w:shd w:val="clear" w:color="auto" w:fill="auto"/>
            <w:vAlign w:val="center"/>
          </w:tcPr>
          <w:p w:rsidR="00E8371F" w:rsidRPr="00DC6EAD" w:rsidRDefault="00E8371F" w:rsidP="00DC6EA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E8371F" w:rsidRPr="00DC6EAD" w:rsidRDefault="00E8371F" w:rsidP="00DC6EA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KONTER INŻYNIERIA Krzysztof Kasprzyk</w:t>
            </w:r>
          </w:p>
          <w:p w:rsidR="00E8371F" w:rsidRPr="00DC6EAD" w:rsidRDefault="00E8371F" w:rsidP="00DC6EA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Okulickiego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6EAD">
              <w:rPr>
                <w:rFonts w:ascii="Arial" w:hAnsi="Arial" w:cs="Arial"/>
                <w:sz w:val="24"/>
                <w:szCs w:val="24"/>
              </w:rPr>
              <w:t>17A/39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371F" w:rsidRPr="00DC6EAD" w:rsidRDefault="00E8371F" w:rsidP="00DC6EA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42-218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6EA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371F" w:rsidRPr="00DC6EAD" w:rsidRDefault="00E8371F" w:rsidP="00DC6EA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29 274.00 zł</w:t>
            </w:r>
          </w:p>
        </w:tc>
      </w:tr>
      <w:tr w:rsidR="00E8371F" w:rsidRPr="00DC6EAD" w:rsidTr="000113EB">
        <w:tc>
          <w:tcPr>
            <w:tcW w:w="993" w:type="dxa"/>
            <w:shd w:val="clear" w:color="auto" w:fill="auto"/>
            <w:vAlign w:val="center"/>
          </w:tcPr>
          <w:p w:rsidR="00E8371F" w:rsidRPr="00DC6EAD" w:rsidRDefault="00E8371F" w:rsidP="00DC6EA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E8371F" w:rsidRPr="00DC6EAD" w:rsidRDefault="00E8371F" w:rsidP="00DC6EA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KABIS CONSULTING Konrad Piesyk</w:t>
            </w:r>
          </w:p>
          <w:p w:rsidR="00E8371F" w:rsidRPr="00DC6EAD" w:rsidRDefault="00E8371F" w:rsidP="00DC6EA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6EAD">
              <w:rPr>
                <w:rFonts w:ascii="Arial" w:hAnsi="Arial" w:cs="Arial"/>
                <w:sz w:val="24"/>
                <w:szCs w:val="24"/>
              </w:rPr>
              <w:t>117/121/P211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371F" w:rsidRPr="00DC6EAD" w:rsidRDefault="00E8371F" w:rsidP="00DC6EA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42-202</w:t>
            </w:r>
            <w:r w:rsidRPr="00DC6E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6EA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371F" w:rsidRPr="00DC6EAD" w:rsidRDefault="00E8371F" w:rsidP="00DC6EA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EAD">
              <w:rPr>
                <w:rFonts w:ascii="Arial" w:hAnsi="Arial" w:cs="Arial"/>
                <w:sz w:val="24"/>
                <w:szCs w:val="24"/>
              </w:rPr>
              <w:t>9 840.00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DC6E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3CE" w:rsidRDefault="006813CE">
      <w:r>
        <w:separator/>
      </w:r>
    </w:p>
  </w:endnote>
  <w:endnote w:type="continuationSeparator" w:id="0">
    <w:p w:rsidR="006813CE" w:rsidRDefault="00681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EAD" w:rsidRDefault="009F189D" w:rsidP="00DC6E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DC6EA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DC6EA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DC6EA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DC6EAD" w:rsidTr="000113EB">
      <w:tc>
        <w:tcPr>
          <w:tcW w:w="76" w:type="dxa"/>
          <w:shd w:val="clear" w:color="auto" w:fill="auto"/>
          <w:vAlign w:val="center"/>
        </w:tcPr>
        <w:p w:rsidR="00DC6EAD" w:rsidRPr="00B44D15" w:rsidRDefault="00DC6EAD" w:rsidP="00DC6E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DC6EAD" w:rsidRPr="00B7388A" w:rsidRDefault="00DC6EAD" w:rsidP="00DC6EAD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DC6EAD" w:rsidRPr="00AB1BF2" w:rsidRDefault="00DC6EAD" w:rsidP="00DC6E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DC6EAD" w:rsidRPr="0099535B" w:rsidRDefault="00DC6EAD" w:rsidP="00DC6EAD">
          <w:pPr>
            <w:pStyle w:val="Bezodstpw"/>
            <w:jc w:val="center"/>
            <w:rPr>
              <w:noProof/>
            </w:rPr>
          </w:pPr>
        </w:p>
      </w:tc>
    </w:tr>
  </w:tbl>
  <w:p w:rsidR="00DC6EAD" w:rsidRPr="008F758E" w:rsidRDefault="00DC6EAD" w:rsidP="00DC6E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DC6EAD" w:rsidRPr="008F758E" w:rsidRDefault="00DC6EAD" w:rsidP="00DC6E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C6EAD" w:rsidRPr="00D57C24" w:rsidRDefault="00DC6EAD" w:rsidP="00DC6E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DC6EAD" w:rsidRPr="00B7388A" w:rsidRDefault="00DC6EAD" w:rsidP="00DC6EA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6EA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3CE" w:rsidRDefault="006813CE">
      <w:r>
        <w:separator/>
      </w:r>
    </w:p>
  </w:footnote>
  <w:footnote w:type="continuationSeparator" w:id="0">
    <w:p w:rsidR="006813CE" w:rsidRDefault="00681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71F" w:rsidRDefault="00E837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EAD" w:rsidRPr="0062295F" w:rsidRDefault="00DC6EAD" w:rsidP="00DC6EA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8371F" w:rsidRDefault="00E837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71F" w:rsidRDefault="00E837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3C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813CE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C6EAD"/>
    <w:rsid w:val="00E8371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8881BD6"/>
  <w15:chartTrackingRefBased/>
  <w15:docId w15:val="{2CB4C5E5-1793-48E4-9C18-3077C720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C6EAD"/>
  </w:style>
  <w:style w:type="paragraph" w:styleId="Bezodstpw">
    <w:name w:val="No Spacing"/>
    <w:uiPriority w:val="1"/>
    <w:qFormat/>
    <w:rsid w:val="00DC6EA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177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2022-08-19T09:52:00Z</cp:lastPrinted>
  <dcterms:created xsi:type="dcterms:W3CDTF">2022-08-19T09:52:00Z</dcterms:created>
  <dcterms:modified xsi:type="dcterms:W3CDTF">2022-08-19T09:52:00Z</dcterms:modified>
</cp:coreProperties>
</file>