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1159C1" w:rsidRPr="001159C1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159C1" w:rsidRPr="001159C1">
        <w:rPr>
          <w:rFonts w:ascii="Arial" w:hAnsi="Arial" w:cs="Arial"/>
          <w:b/>
          <w:sz w:val="24"/>
          <w:szCs w:val="24"/>
        </w:rPr>
        <w:t>CRZP/160/2022/AZP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159C1" w:rsidRPr="001159C1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159C1" w:rsidRPr="001159C1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1159C1" w:rsidRPr="001159C1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159C1" w:rsidRPr="001159C1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1159C1" w:rsidRPr="001159C1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59C1" w:rsidRPr="0012157F" w:rsidTr="00C93213">
        <w:tc>
          <w:tcPr>
            <w:tcW w:w="9104" w:type="dxa"/>
            <w:shd w:val="clear" w:color="auto" w:fill="D9D9D9"/>
          </w:tcPr>
          <w:p w:rsidR="001159C1" w:rsidRPr="0012157F" w:rsidRDefault="001159C1" w:rsidP="00C9321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159C1" w:rsidRDefault="001159C1" w:rsidP="00C9321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159C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159C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159C1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1159C1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1159C1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1159C1" w:rsidRPr="00C86421" w:rsidRDefault="001159C1" w:rsidP="00C9321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1159C1" w:rsidRDefault="001159C1" w:rsidP="00C932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159C1" w:rsidRPr="00C86421" w:rsidRDefault="001159C1" w:rsidP="00C9321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1159C1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159C1">
        <w:rPr>
          <w:rFonts w:ascii="Arial" w:hAnsi="Arial" w:cs="Arial"/>
          <w:b/>
          <w:sz w:val="24"/>
          <w:szCs w:val="24"/>
        </w:rPr>
        <w:t>Dostawa urządzeń elektronicznych w ramach projektu RID/2022/GA5  - Hydrofon nadawczo odbiorczy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159C1" w:rsidRPr="001159C1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5045" w:rsidRDefault="00835045" w:rsidP="0038231F">
      <w:pPr>
        <w:spacing w:after="0" w:line="240" w:lineRule="auto"/>
      </w:pPr>
      <w:r>
        <w:separator/>
      </w:r>
    </w:p>
  </w:endnote>
  <w:endnote w:type="continuationSeparator" w:id="0">
    <w:p w:rsidR="00835045" w:rsidRDefault="0083504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9C1" w:rsidRDefault="001159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9C1" w:rsidRDefault="001159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5045" w:rsidRDefault="00835045" w:rsidP="0038231F">
      <w:pPr>
        <w:spacing w:after="0" w:line="240" w:lineRule="auto"/>
      </w:pPr>
      <w:r>
        <w:separator/>
      </w:r>
    </w:p>
  </w:footnote>
  <w:footnote w:type="continuationSeparator" w:id="0">
    <w:p w:rsidR="00835045" w:rsidRDefault="00835045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9C1" w:rsidRDefault="001159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9C1" w:rsidRDefault="001159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9C1" w:rsidRDefault="001159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504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159C1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35045"/>
    <w:rsid w:val="00842991"/>
    <w:rsid w:val="00847232"/>
    <w:rsid w:val="008757E1"/>
    <w:rsid w:val="008777E0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CB4EF3"/>
  <w15:docId w15:val="{D02FE7F9-EDD0-492D-97B7-CEF66172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C06A70-81CF-4179-96C4-1CD9D2085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824</Words>
  <Characters>4946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2022-08-12T06:51:00Z</cp:lastPrinted>
  <dcterms:created xsi:type="dcterms:W3CDTF">2022-08-12T06:51:00Z</dcterms:created>
  <dcterms:modified xsi:type="dcterms:W3CDTF">2022-08-12T06:51:00Z</dcterms:modified>
</cp:coreProperties>
</file>