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F15342" w:rsidRPr="00F15342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F15342" w:rsidRPr="00F15342">
        <w:rPr>
          <w:b/>
        </w:rPr>
        <w:t>CRZP/160/2022/AZP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F15342" w:rsidRPr="004A5DB6" w:rsidTr="00C93213">
        <w:tc>
          <w:tcPr>
            <w:tcW w:w="9212" w:type="dxa"/>
            <w:shd w:val="clear" w:color="auto" w:fill="auto"/>
          </w:tcPr>
          <w:p w:rsidR="00F15342" w:rsidRPr="004A5DB6" w:rsidRDefault="00F15342" w:rsidP="00C9321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F15342" w:rsidRPr="004A5DB6" w:rsidRDefault="00F15342" w:rsidP="00C93213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15342">
              <w:t>(</w:t>
            </w:r>
            <w:proofErr w:type="spellStart"/>
            <w:r w:rsidRPr="00F15342">
              <w:t>t.j</w:t>
            </w:r>
            <w:proofErr w:type="spellEnd"/>
            <w:r w:rsidRPr="00F15342">
              <w:t xml:space="preserve">. Dz.U. z 2021r. poz. 1129 z </w:t>
            </w:r>
            <w:proofErr w:type="spellStart"/>
            <w:r w:rsidRPr="00F15342">
              <w:t>późn</w:t>
            </w:r>
            <w:proofErr w:type="spellEnd"/>
            <w:r w:rsidRPr="00F15342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F15342" w:rsidRPr="004A5DB6" w:rsidRDefault="00F15342" w:rsidP="00C9321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15342" w:rsidRPr="004A5DB6" w:rsidRDefault="00F15342" w:rsidP="00C9321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F15342" w:rsidRPr="004A5DB6" w:rsidRDefault="00F15342" w:rsidP="00C93213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F15342" w:rsidRPr="00F15342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F15342" w:rsidP="005434B3">
      <w:pPr>
        <w:spacing w:after="240" w:line="276" w:lineRule="auto"/>
        <w:jc w:val="center"/>
      </w:pPr>
      <w:r w:rsidRPr="00F15342">
        <w:rPr>
          <w:b/>
        </w:rPr>
        <w:t>Dostawa urządzeń elektronicznych w ramach projektu RID/2022/GA5  - Hydrofon nadawczo odbiorczy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3C06" w:rsidRDefault="00043C06" w:rsidP="0038231F">
      <w:pPr>
        <w:spacing w:after="0" w:line="240" w:lineRule="auto"/>
      </w:pPr>
      <w:r>
        <w:separator/>
      </w:r>
    </w:p>
  </w:endnote>
  <w:endnote w:type="continuationSeparator" w:id="0">
    <w:p w:rsidR="00043C06" w:rsidRDefault="00043C0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5342" w:rsidRDefault="00F153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5342" w:rsidRDefault="00F153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3C06" w:rsidRDefault="00043C06" w:rsidP="0038231F">
      <w:pPr>
        <w:spacing w:after="0" w:line="240" w:lineRule="auto"/>
      </w:pPr>
      <w:r>
        <w:separator/>
      </w:r>
    </w:p>
  </w:footnote>
  <w:footnote w:type="continuationSeparator" w:id="0">
    <w:p w:rsidR="00043C06" w:rsidRDefault="00043C0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5342" w:rsidRDefault="00F153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5342" w:rsidRDefault="00F153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5342" w:rsidRDefault="00F153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3C06"/>
    <w:rsid w:val="00023477"/>
    <w:rsid w:val="000247FF"/>
    <w:rsid w:val="00025C8D"/>
    <w:rsid w:val="000303EE"/>
    <w:rsid w:val="00043C06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0DF9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5342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B4FD67"/>
  <w15:chartTrackingRefBased/>
  <w15:docId w15:val="{FBB3DA28-0F58-4EDE-8406-727ACB78D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8707FC-8A1A-4BFB-B8F7-1036F095E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248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2022-08-12T06:50:00Z</cp:lastPrinted>
  <dcterms:created xsi:type="dcterms:W3CDTF">2022-08-12T06:50:00Z</dcterms:created>
  <dcterms:modified xsi:type="dcterms:W3CDTF">2022-08-12T06:50:00Z</dcterms:modified>
</cp:coreProperties>
</file>