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91A80" w:rsidRPr="00591A8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91A80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591A80">
        <w:rPr>
          <w:rFonts w:ascii="Arial" w:hAnsi="Arial" w:cs="Arial"/>
        </w:rPr>
        <w:t>Politechnika Częstochowska</w:t>
      </w:r>
    </w:p>
    <w:p w:rsidR="006676AE" w:rsidRPr="0012157F" w:rsidRDefault="00591A80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91A8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91A8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91A8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91A8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91A8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1A80" w:rsidRPr="0012157F" w:rsidTr="00B85497">
        <w:tc>
          <w:tcPr>
            <w:tcW w:w="9104" w:type="dxa"/>
            <w:shd w:val="clear" w:color="auto" w:fill="D9D9D9"/>
          </w:tcPr>
          <w:p w:rsidR="00591A80" w:rsidRPr="0012157F" w:rsidRDefault="00591A80" w:rsidP="00B8549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91A80" w:rsidRPr="0012157F" w:rsidRDefault="00591A80" w:rsidP="00B8549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91A80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91A80" w:rsidRPr="00612283" w:rsidRDefault="00591A80" w:rsidP="00B8549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91A80" w:rsidRPr="00612283" w:rsidRDefault="00591A80" w:rsidP="00B8549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591A80" w:rsidRPr="0012157F" w:rsidRDefault="00591A80" w:rsidP="00B854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91A8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91A80">
        <w:rPr>
          <w:rFonts w:ascii="Arial" w:hAnsi="Arial" w:cs="Arial"/>
          <w:b/>
          <w:sz w:val="24"/>
          <w:szCs w:val="24"/>
        </w:rPr>
        <w:t xml:space="preserve">Działania promocyjne polegające na prezentacji osiągnięć naukowych i wynalazczych pracowników Politechniki </w:t>
      </w:r>
      <w:r w:rsidR="0021014D">
        <w:rPr>
          <w:rFonts w:ascii="Arial" w:hAnsi="Arial" w:cs="Arial"/>
          <w:b/>
          <w:sz w:val="24"/>
          <w:szCs w:val="24"/>
        </w:rPr>
        <w:t>C</w:t>
      </w:r>
      <w:bookmarkStart w:id="0" w:name="_GoBack"/>
      <w:bookmarkEnd w:id="0"/>
      <w:r w:rsidRPr="00591A80">
        <w:rPr>
          <w:rFonts w:ascii="Arial" w:hAnsi="Arial" w:cs="Arial"/>
          <w:b/>
          <w:sz w:val="24"/>
          <w:szCs w:val="24"/>
        </w:rPr>
        <w:t>zęstochowskiej w ramach projektu Inkubator Innowacyjności 4.0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91A80" w:rsidRPr="00591A80">
        <w:rPr>
          <w:rFonts w:ascii="Arial" w:hAnsi="Arial" w:cs="Arial"/>
          <w:b/>
          <w:sz w:val="24"/>
          <w:szCs w:val="24"/>
        </w:rPr>
        <w:t>RK.NZ.262.37.2022.AR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1A80" w:rsidRPr="00591A8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91A80" w:rsidRPr="0012157F" w:rsidTr="00B854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80" w:rsidRPr="0012157F" w:rsidRDefault="00591A80" w:rsidP="00B8549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1A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80" w:rsidRPr="0012157F" w:rsidRDefault="00591A80" w:rsidP="00B8549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1A8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91A80" w:rsidRPr="0012157F" w:rsidRDefault="00591A80" w:rsidP="00B8549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1A80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591A80" w:rsidRPr="0012157F" w:rsidTr="00B854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80" w:rsidRPr="0012157F" w:rsidRDefault="00591A80" w:rsidP="00B8549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1A8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80" w:rsidRPr="0012157F" w:rsidRDefault="00591A80" w:rsidP="00B8549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1A8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91A80" w:rsidRPr="0012157F" w:rsidRDefault="00FC2D11" w:rsidP="00FC2D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Warunki określone w pkt 7.2 ppkt 2 SWZ</w:t>
            </w:r>
          </w:p>
        </w:tc>
      </w:tr>
      <w:tr w:rsidR="00591A80" w:rsidRPr="0012157F" w:rsidTr="00B854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80" w:rsidRPr="0012157F" w:rsidRDefault="00591A80" w:rsidP="00B8549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1A8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80" w:rsidRPr="0012157F" w:rsidRDefault="00591A80" w:rsidP="00B8549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1A8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91A80" w:rsidRPr="0012157F" w:rsidRDefault="00591A80" w:rsidP="00B8549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1A80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591A80" w:rsidRPr="0012157F" w:rsidTr="00B854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80" w:rsidRPr="0012157F" w:rsidRDefault="00591A80" w:rsidP="00B8549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91A8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A80" w:rsidRPr="0012157F" w:rsidRDefault="00591A80" w:rsidP="00B8549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1A8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91A80" w:rsidRPr="0012157F" w:rsidRDefault="00591A80" w:rsidP="00B8549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1A80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AEE" w:rsidRDefault="00FB4AEE" w:rsidP="0038231F">
      <w:pPr>
        <w:spacing w:after="0" w:line="240" w:lineRule="auto"/>
      </w:pPr>
      <w:r>
        <w:separator/>
      </w:r>
    </w:p>
  </w:endnote>
  <w:endnote w:type="continuationSeparator" w:id="0">
    <w:p w:rsidR="00FB4AEE" w:rsidRDefault="00FB4A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014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014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AEE" w:rsidRDefault="00FB4AEE" w:rsidP="0038231F">
      <w:pPr>
        <w:spacing w:after="0" w:line="240" w:lineRule="auto"/>
      </w:pPr>
      <w:r>
        <w:separator/>
      </w:r>
    </w:p>
  </w:footnote>
  <w:footnote w:type="continuationSeparator" w:id="0">
    <w:p w:rsidR="00FB4AEE" w:rsidRDefault="00FB4AE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FC6" w:rsidRPr="00625FC6" w:rsidRDefault="0021014D" w:rsidP="00625FC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>
      <w:rPr>
        <w:rFonts w:ascii="Times New Roman" w:eastAsia="Times New Roman" w:hAnsi="Times New Roman"/>
        <w:noProof/>
        <w:sz w:val="20"/>
        <w:szCs w:val="20"/>
        <w:lang w:eastAsia="pl-PL"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591A80" w:rsidRDefault="00591A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AE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014D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1A80"/>
    <w:rsid w:val="005B11F3"/>
    <w:rsid w:val="005C39CA"/>
    <w:rsid w:val="005E176A"/>
    <w:rsid w:val="005E24AA"/>
    <w:rsid w:val="005E579C"/>
    <w:rsid w:val="00612283"/>
    <w:rsid w:val="00625FC6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49C2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AEE"/>
    <w:rsid w:val="00FC0317"/>
    <w:rsid w:val="00FC2D1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  <w14:docId w14:val="1E1619EA"/>
  <w15:docId w15:val="{CA8F149B-FFC6-489E-AD65-F76CD1C15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DEDFC-9445-4AA0-B8C0-8E977796F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2022-08-09T11:27:00Z</cp:lastPrinted>
  <dcterms:created xsi:type="dcterms:W3CDTF">2022-08-09T11:27:00Z</dcterms:created>
  <dcterms:modified xsi:type="dcterms:W3CDTF">2022-08-09T11:27:00Z</dcterms:modified>
</cp:coreProperties>
</file>