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4878C1">
        <w:rPr>
          <w:rFonts w:ascii="Arial" w:hAnsi="Arial" w:cs="Arial"/>
          <w:bCs/>
          <w:i w:val="0"/>
          <w:szCs w:val="24"/>
        </w:rPr>
        <w:t>5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20A5F" w:rsidRPr="00920A5F">
        <w:rPr>
          <w:rFonts w:ascii="Arial" w:hAnsi="Arial" w:cs="Arial"/>
          <w:b/>
          <w:sz w:val="24"/>
          <w:szCs w:val="24"/>
        </w:rPr>
        <w:t>CRZP/151/2022/AZP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20A5F" w:rsidRPr="00920A5F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20A5F" w:rsidRPr="00920A5F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920A5F" w:rsidRPr="00920A5F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20A5F" w:rsidRPr="00920A5F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920A5F" w:rsidRPr="00920A5F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20A5F" w:rsidRPr="0012157F" w:rsidTr="00B052F5">
        <w:tc>
          <w:tcPr>
            <w:tcW w:w="9104" w:type="dxa"/>
            <w:shd w:val="clear" w:color="auto" w:fill="D9D9D9"/>
          </w:tcPr>
          <w:p w:rsidR="00920A5F" w:rsidRPr="0012157F" w:rsidRDefault="00920A5F" w:rsidP="00B052F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20A5F" w:rsidRDefault="00920A5F" w:rsidP="00B052F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20A5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20A5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20A5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920A5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20A5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20A5F" w:rsidRPr="00C86421" w:rsidRDefault="00920A5F" w:rsidP="00B052F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20A5F" w:rsidRDefault="00920A5F" w:rsidP="00B052F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20A5F" w:rsidRPr="00C86421" w:rsidRDefault="00920A5F" w:rsidP="00B052F5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20A5F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20A5F">
        <w:rPr>
          <w:rFonts w:ascii="Arial" w:hAnsi="Arial" w:cs="Arial"/>
          <w:b/>
          <w:sz w:val="24"/>
          <w:szCs w:val="24"/>
        </w:rPr>
        <w:t>Dostawa sprzętu komputerowego dla UMG w 2022 roku - 2 - powtórne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20A5F" w:rsidRPr="00920A5F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20A5F" w:rsidRPr="0012157F" w:rsidTr="00B052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A5F" w:rsidRPr="0012157F" w:rsidRDefault="00920A5F" w:rsidP="00B052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0A5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A5F" w:rsidRPr="0012157F" w:rsidRDefault="00920A5F" w:rsidP="00B052F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0A5F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20A5F" w:rsidRPr="0012157F" w:rsidRDefault="00920A5F" w:rsidP="00B052F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A5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20A5F" w:rsidRPr="0012157F" w:rsidTr="00B052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A5F" w:rsidRPr="0012157F" w:rsidRDefault="00920A5F" w:rsidP="00B052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0A5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A5F" w:rsidRPr="0012157F" w:rsidRDefault="00920A5F" w:rsidP="00B052F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0A5F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20A5F" w:rsidRPr="0012157F" w:rsidRDefault="00920A5F" w:rsidP="00B052F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A5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20A5F" w:rsidRPr="0012157F" w:rsidTr="00B052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A5F" w:rsidRPr="0012157F" w:rsidRDefault="00920A5F" w:rsidP="00B052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0A5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A5F" w:rsidRPr="0012157F" w:rsidRDefault="00920A5F" w:rsidP="00B052F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0A5F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20A5F" w:rsidRPr="0012157F" w:rsidRDefault="00920A5F" w:rsidP="00B052F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A5F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20A5F" w:rsidRPr="0012157F" w:rsidTr="00B052F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A5F" w:rsidRPr="0012157F" w:rsidRDefault="00920A5F" w:rsidP="00B052F5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20A5F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0A5F" w:rsidRPr="0012157F" w:rsidRDefault="00920A5F" w:rsidP="00B052F5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20A5F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20A5F" w:rsidRPr="0012157F" w:rsidRDefault="00920A5F" w:rsidP="00B052F5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20A5F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</w:t>
      </w:r>
      <w:bookmarkStart w:id="1" w:name="_GoBack"/>
      <w:bookmarkEnd w:id="1"/>
      <w:r w:rsidRPr="00122954">
        <w:rPr>
          <w:rFonts w:ascii="Arial" w:hAnsi="Arial" w:cs="Arial"/>
          <w:sz w:val="24"/>
          <w:szCs w:val="24"/>
        </w:rPr>
        <w:t>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503" w:rsidRDefault="007D6503" w:rsidP="0038231F">
      <w:pPr>
        <w:spacing w:after="0" w:line="240" w:lineRule="auto"/>
      </w:pPr>
      <w:r>
        <w:separator/>
      </w:r>
    </w:p>
  </w:endnote>
  <w:endnote w:type="continuationSeparator" w:id="0">
    <w:p w:rsidR="007D6503" w:rsidRDefault="007D65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A5F" w:rsidRDefault="00920A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A5F" w:rsidRDefault="00920A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503" w:rsidRDefault="007D6503" w:rsidP="0038231F">
      <w:pPr>
        <w:spacing w:after="0" w:line="240" w:lineRule="auto"/>
      </w:pPr>
      <w:r>
        <w:separator/>
      </w:r>
    </w:p>
  </w:footnote>
  <w:footnote w:type="continuationSeparator" w:id="0">
    <w:p w:rsidR="007D6503" w:rsidRDefault="007D6503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A5F" w:rsidRDefault="00920A5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A5F" w:rsidRDefault="00920A5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A5F" w:rsidRDefault="00920A5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650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78C1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6503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20A5F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A4683F"/>
  <w15:docId w15:val="{65202F33-17CE-4372-9A66-78CE3FA57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C310C-F94B-4F98-B415-702930884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911</Words>
  <Characters>5468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2022-08-10T06:34:00Z</cp:lastPrinted>
  <dcterms:created xsi:type="dcterms:W3CDTF">2022-08-10T06:34:00Z</dcterms:created>
  <dcterms:modified xsi:type="dcterms:W3CDTF">2022-08-10T06:34:00Z</dcterms:modified>
</cp:coreProperties>
</file>