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86C" w:rsidRDefault="00F7086C" w:rsidP="00A72E6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A72E66" w:rsidRDefault="008F4A71" w:rsidP="00A72E6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Częstochowa</w:t>
      </w:r>
      <w:r w:rsidR="005C0930" w:rsidRPr="00A72E66">
        <w:rPr>
          <w:rFonts w:ascii="Arial" w:hAnsi="Arial" w:cs="Arial"/>
          <w:sz w:val="24"/>
          <w:szCs w:val="24"/>
        </w:rPr>
        <w:t xml:space="preserve"> dnia: </w:t>
      </w:r>
      <w:r w:rsidRPr="00A72E66">
        <w:rPr>
          <w:rFonts w:ascii="Arial" w:hAnsi="Arial" w:cs="Arial"/>
          <w:sz w:val="24"/>
          <w:szCs w:val="24"/>
        </w:rPr>
        <w:t>2022-08-11</w:t>
      </w:r>
    </w:p>
    <w:p w:rsidR="005C0930" w:rsidRPr="00A72E66" w:rsidRDefault="008F4A71" w:rsidP="00A72E6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2E6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A72E66" w:rsidRDefault="008F4A71" w:rsidP="00A72E66">
      <w:pPr>
        <w:spacing w:line="360" w:lineRule="auto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Dąbrowskiego</w:t>
      </w:r>
      <w:r w:rsidR="005C0930" w:rsidRPr="00A72E66">
        <w:rPr>
          <w:rFonts w:ascii="Arial" w:hAnsi="Arial" w:cs="Arial"/>
          <w:sz w:val="24"/>
          <w:szCs w:val="24"/>
        </w:rPr>
        <w:t xml:space="preserve"> </w:t>
      </w:r>
      <w:r w:rsidRPr="00A72E66">
        <w:rPr>
          <w:rFonts w:ascii="Arial" w:hAnsi="Arial" w:cs="Arial"/>
          <w:sz w:val="24"/>
          <w:szCs w:val="24"/>
        </w:rPr>
        <w:t>69</w:t>
      </w:r>
    </w:p>
    <w:p w:rsidR="005C0930" w:rsidRPr="00A72E66" w:rsidRDefault="008F4A71" w:rsidP="00A72E66">
      <w:pPr>
        <w:spacing w:line="360" w:lineRule="auto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42-201</w:t>
      </w:r>
      <w:r w:rsidR="005C0930" w:rsidRPr="00A72E66">
        <w:rPr>
          <w:rFonts w:ascii="Arial" w:hAnsi="Arial" w:cs="Arial"/>
          <w:sz w:val="24"/>
          <w:szCs w:val="24"/>
        </w:rPr>
        <w:t xml:space="preserve"> </w:t>
      </w:r>
      <w:r w:rsidRPr="00A72E66">
        <w:rPr>
          <w:rFonts w:ascii="Arial" w:hAnsi="Arial" w:cs="Arial"/>
          <w:sz w:val="24"/>
          <w:szCs w:val="24"/>
        </w:rPr>
        <w:t>Częstochowa</w:t>
      </w:r>
    </w:p>
    <w:p w:rsidR="005C0930" w:rsidRPr="00A72E66" w:rsidRDefault="00B26D41" w:rsidP="00A72E6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 xml:space="preserve">Sygnatura: </w:t>
      </w:r>
      <w:r w:rsidR="008F4A71" w:rsidRPr="00A72E66">
        <w:rPr>
          <w:rFonts w:ascii="Arial" w:hAnsi="Arial" w:cs="Arial"/>
          <w:b/>
          <w:sz w:val="24"/>
          <w:szCs w:val="24"/>
        </w:rPr>
        <w:t>RK-NZ.261.31.2022.AR</w:t>
      </w:r>
      <w:r w:rsidR="005C0930" w:rsidRPr="00A72E66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A72E66" w:rsidRDefault="00A72E66" w:rsidP="00A72E6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D23A68">
        <w:rPr>
          <w:rFonts w:ascii="Arial" w:hAnsi="Arial" w:cs="Arial"/>
          <w:sz w:val="24"/>
          <w:szCs w:val="24"/>
        </w:rPr>
        <w:t>664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5C0930" w:rsidRPr="00A72E66" w:rsidRDefault="005C0930" w:rsidP="00A72E6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A72E66">
        <w:rPr>
          <w:rFonts w:ascii="Arial" w:hAnsi="Arial" w:cs="Arial"/>
          <w:b/>
          <w:sz w:val="24"/>
          <w:szCs w:val="24"/>
        </w:rPr>
        <w:t>WYKONAWCY</w:t>
      </w:r>
    </w:p>
    <w:p w:rsidR="005C0930" w:rsidRPr="00A72E66" w:rsidRDefault="005C0930" w:rsidP="00A72E6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A72E66" w:rsidRDefault="00EF1037" w:rsidP="00A72E6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2E66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A72E66" w:rsidRPr="00A72E66" w:rsidRDefault="00A72E66" w:rsidP="00A72E66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A72E66">
        <w:rPr>
          <w:rFonts w:ascii="Arial" w:hAnsi="Arial" w:cs="Arial"/>
          <w:sz w:val="24"/>
          <w:szCs w:val="24"/>
        </w:rPr>
        <w:t>Pzp</w:t>
      </w:r>
      <w:proofErr w:type="spellEnd"/>
      <w:r w:rsidRPr="00A72E66">
        <w:rPr>
          <w:rFonts w:ascii="Arial" w:hAnsi="Arial" w:cs="Arial"/>
          <w:sz w:val="24"/>
          <w:szCs w:val="24"/>
        </w:rPr>
        <w:t xml:space="preserve"> na "</w:t>
      </w:r>
      <w:r w:rsidRPr="00A72E66">
        <w:rPr>
          <w:rFonts w:ascii="Arial" w:hAnsi="Arial" w:cs="Arial"/>
          <w:b/>
          <w:bCs/>
          <w:sz w:val="24"/>
          <w:szCs w:val="24"/>
        </w:rPr>
        <w:t xml:space="preserve"> Dostawa  skanerów 3 D dla Wydziału Inżynierii Mechanicznej i Informatyki Politechniki Częstochowskiej</w:t>
      </w:r>
      <w:r w:rsidRPr="00A72E66">
        <w:rPr>
          <w:rFonts w:ascii="Arial" w:hAnsi="Arial" w:cs="Arial"/>
          <w:bCs/>
          <w:sz w:val="24"/>
          <w:szCs w:val="24"/>
        </w:rPr>
        <w:t>”</w:t>
      </w:r>
      <w:r w:rsidRPr="00A72E66">
        <w:rPr>
          <w:rFonts w:ascii="Arial" w:hAnsi="Arial" w:cs="Arial"/>
          <w:b/>
          <w:sz w:val="24"/>
          <w:szCs w:val="24"/>
        </w:rPr>
        <w:t xml:space="preserve"> </w:t>
      </w:r>
      <w:r w:rsidRPr="00A72E66">
        <w:rPr>
          <w:rFonts w:ascii="Arial" w:hAnsi="Arial" w:cs="Arial"/>
          <w:bCs/>
          <w:sz w:val="24"/>
          <w:szCs w:val="24"/>
        </w:rPr>
        <w:t>– znak sprawy</w:t>
      </w:r>
      <w:r w:rsidRPr="00A72E66">
        <w:rPr>
          <w:rFonts w:ascii="Arial" w:hAnsi="Arial" w:cs="Arial"/>
          <w:b/>
          <w:sz w:val="24"/>
          <w:szCs w:val="24"/>
        </w:rPr>
        <w:t xml:space="preserve"> RK-NZ.261.31.2022.AR.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A72E66">
        <w:rPr>
          <w:rFonts w:ascii="Arial" w:hAnsi="Arial" w:cs="Arial"/>
          <w:sz w:val="24"/>
          <w:szCs w:val="24"/>
        </w:rPr>
        <w:t>t.j</w:t>
      </w:r>
      <w:proofErr w:type="spellEnd"/>
      <w:r w:rsidRPr="00A72E66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(zwanej dalej "SWZ") wraz z wyjaśnieniami: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72E66">
        <w:rPr>
          <w:rFonts w:ascii="Arial" w:hAnsi="Arial" w:cs="Arial"/>
          <w:b/>
          <w:sz w:val="24"/>
          <w:szCs w:val="24"/>
        </w:rPr>
        <w:t>Pytanie nr 1</w:t>
      </w:r>
    </w:p>
    <w:p w:rsidR="002F38E0" w:rsidRPr="002F38E0" w:rsidRDefault="002F38E0" w:rsidP="002F38E0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2F38E0">
        <w:rPr>
          <w:rFonts w:ascii="Arial" w:hAnsi="Arial" w:cs="Arial"/>
          <w:bCs/>
          <w:i/>
          <w:sz w:val="24"/>
          <w:szCs w:val="24"/>
          <w:u w:val="single"/>
        </w:rPr>
        <w:t>Dotyczy zadania 2</w:t>
      </w:r>
      <w:r w:rsidRPr="002F38E0">
        <w:rPr>
          <w:rFonts w:ascii="Arial" w:hAnsi="Arial" w:cs="Arial"/>
          <w:bCs/>
          <w:i/>
          <w:sz w:val="24"/>
          <w:szCs w:val="24"/>
        </w:rPr>
        <w:t xml:space="preserve"> : Dostawa skanera 3 D do pomieszczeń Najnowsza generacja naszego urządzenia oferuje zasięg pomiaru do 45m. Czy Zamawiający zgodzi się na zmianę tego zapisu tak abyśmy mogli zaoferować najnowszą generację skanera ? W związku z czym, Zamawiający będzie mógł skorzystać z najnowszych rozwiązań technologicznych.</w:t>
      </w:r>
    </w:p>
    <w:p w:rsidR="00A72E66" w:rsidRPr="002F38E0" w:rsidRDefault="00A72E66" w:rsidP="00A72E66">
      <w:pPr>
        <w:pStyle w:val="Nagwek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A72E66" w:rsidRPr="002F38E0" w:rsidRDefault="00A72E66" w:rsidP="00A72E66">
      <w:pPr>
        <w:pStyle w:val="Nagwek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2F38E0">
        <w:rPr>
          <w:rFonts w:ascii="Arial" w:hAnsi="Arial" w:cs="Arial"/>
          <w:b/>
          <w:i/>
          <w:sz w:val="24"/>
          <w:szCs w:val="24"/>
        </w:rPr>
        <w:t>Odpowiedź</w:t>
      </w:r>
    </w:p>
    <w:p w:rsidR="002F38E0" w:rsidRPr="00A72E66" w:rsidRDefault="002F38E0" w:rsidP="002F38E0">
      <w:pPr>
        <w:pStyle w:val="Tekstpodstawowy"/>
        <w:rPr>
          <w:rFonts w:ascii="Arial" w:hAnsi="Arial" w:cs="Arial"/>
          <w:szCs w:val="24"/>
        </w:rPr>
      </w:pPr>
      <w:r w:rsidRPr="00A72E66">
        <w:rPr>
          <w:rFonts w:ascii="Arial" w:hAnsi="Arial" w:cs="Arial"/>
          <w:szCs w:val="24"/>
        </w:rPr>
        <w:t>Zamawiający wyraża zgodę na zmianę parametru "maksymalnego zasięgu skanu" na wartość minimum 40m.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ust.3 oraz art. 286 ust. 1,3 i  5,  przedłuża termin składania ofert do dnia </w:t>
      </w:r>
      <w:r w:rsidR="002F38E0">
        <w:rPr>
          <w:rFonts w:ascii="Arial" w:hAnsi="Arial" w:cs="Arial"/>
          <w:b/>
          <w:sz w:val="24"/>
          <w:szCs w:val="24"/>
        </w:rPr>
        <w:t>19</w:t>
      </w:r>
      <w:r w:rsidRPr="00A72E66">
        <w:rPr>
          <w:rFonts w:ascii="Arial" w:hAnsi="Arial" w:cs="Arial"/>
          <w:b/>
          <w:sz w:val="24"/>
          <w:szCs w:val="24"/>
        </w:rPr>
        <w:t>.0</w:t>
      </w:r>
      <w:r w:rsidR="002F38E0">
        <w:rPr>
          <w:rFonts w:ascii="Arial" w:hAnsi="Arial" w:cs="Arial"/>
          <w:b/>
          <w:sz w:val="24"/>
          <w:szCs w:val="24"/>
        </w:rPr>
        <w:t>8</w:t>
      </w:r>
      <w:r w:rsidRPr="00A72E66">
        <w:rPr>
          <w:rFonts w:ascii="Arial" w:hAnsi="Arial" w:cs="Arial"/>
          <w:b/>
          <w:sz w:val="24"/>
          <w:szCs w:val="24"/>
        </w:rPr>
        <w:t>.2022 r. do godz. 10:30</w:t>
      </w:r>
      <w:r w:rsidRPr="00A72E66">
        <w:rPr>
          <w:rFonts w:ascii="Arial" w:hAnsi="Arial" w:cs="Arial"/>
          <w:sz w:val="24"/>
          <w:szCs w:val="24"/>
        </w:rPr>
        <w:t xml:space="preserve">. Oferty należy składać za pośrednictwem Platformy    https://e-ProPublico.pl/, Otwarcie ofert nastąpi tego samego dnia tj. </w:t>
      </w:r>
      <w:r w:rsidR="002F38E0">
        <w:rPr>
          <w:rFonts w:ascii="Arial" w:hAnsi="Arial" w:cs="Arial"/>
          <w:b/>
          <w:sz w:val="24"/>
          <w:szCs w:val="24"/>
        </w:rPr>
        <w:t>19</w:t>
      </w:r>
      <w:r w:rsidRPr="00A72E66">
        <w:rPr>
          <w:rFonts w:ascii="Arial" w:hAnsi="Arial" w:cs="Arial"/>
          <w:b/>
          <w:sz w:val="24"/>
          <w:szCs w:val="24"/>
        </w:rPr>
        <w:t>.0</w:t>
      </w:r>
      <w:r w:rsidR="002F38E0">
        <w:rPr>
          <w:rFonts w:ascii="Arial" w:hAnsi="Arial" w:cs="Arial"/>
          <w:b/>
          <w:sz w:val="24"/>
          <w:szCs w:val="24"/>
        </w:rPr>
        <w:t>8</w:t>
      </w:r>
      <w:r w:rsidRPr="00A72E66">
        <w:rPr>
          <w:rFonts w:ascii="Arial" w:hAnsi="Arial" w:cs="Arial"/>
          <w:b/>
          <w:sz w:val="24"/>
          <w:szCs w:val="24"/>
        </w:rPr>
        <w:t>.2021 r. o godz. 11:00</w:t>
      </w:r>
      <w:r w:rsidRPr="00A72E66">
        <w:rPr>
          <w:rFonts w:ascii="Arial" w:hAnsi="Arial" w:cs="Arial"/>
          <w:sz w:val="24"/>
          <w:szCs w:val="24"/>
        </w:rPr>
        <w:t xml:space="preserve"> za pośrednictwem Platformy. 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 xml:space="preserve">Wykonawca pozostaje związany ofertą </w:t>
      </w:r>
      <w:r w:rsidR="00F7086C">
        <w:rPr>
          <w:rFonts w:ascii="Arial" w:hAnsi="Arial" w:cs="Arial"/>
          <w:b/>
          <w:sz w:val="24"/>
          <w:szCs w:val="24"/>
        </w:rPr>
        <w:t>do dnia 2022-09-17</w:t>
      </w:r>
      <w:r w:rsidRPr="00A72E66">
        <w:rPr>
          <w:rFonts w:ascii="Arial" w:hAnsi="Arial" w:cs="Arial"/>
          <w:b/>
          <w:sz w:val="24"/>
          <w:szCs w:val="24"/>
        </w:rPr>
        <w:t>.</w:t>
      </w: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72E66" w:rsidRPr="00A72E66" w:rsidRDefault="00A72E66" w:rsidP="00A72E66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Kanclerz Politechniki</w:t>
      </w:r>
    </w:p>
    <w:p w:rsidR="00A72E66" w:rsidRPr="00A72E66" w:rsidRDefault="00A72E66" w:rsidP="00A72E66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Częstochowskiej</w:t>
      </w:r>
    </w:p>
    <w:p w:rsidR="002F38E0" w:rsidRDefault="00A72E66" w:rsidP="00A72E66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72E66">
        <w:rPr>
          <w:rFonts w:ascii="Arial" w:hAnsi="Arial" w:cs="Arial"/>
          <w:sz w:val="24"/>
          <w:szCs w:val="24"/>
        </w:rPr>
        <w:t>dr inż. Arkadiusz Kociszewski</w:t>
      </w:r>
    </w:p>
    <w:p w:rsidR="002F38E0" w:rsidRDefault="002F38E0" w:rsidP="00A72E66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F38E0" w:rsidRDefault="002F38E0" w:rsidP="002F38E0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</w:p>
    <w:p w:rsidR="002F38E0" w:rsidRDefault="002F38E0" w:rsidP="00A72E66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F38E0" w:rsidRPr="00A72E66" w:rsidRDefault="002F38E0" w:rsidP="00A72E66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F1037" w:rsidRPr="00A72E66" w:rsidRDefault="00EF1037" w:rsidP="00A72E6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9181E" w:rsidRPr="00A72E66" w:rsidRDefault="0029181E" w:rsidP="00A72E66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C0930" w:rsidRPr="00A72E66" w:rsidRDefault="005C0930" w:rsidP="00A72E66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A72E6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4A6" w:rsidRDefault="002214A6">
      <w:r>
        <w:separator/>
      </w:r>
    </w:p>
  </w:endnote>
  <w:endnote w:type="continuationSeparator" w:id="0">
    <w:p w:rsidR="002214A6" w:rsidRDefault="0022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86C" w:rsidRDefault="00D23A68" w:rsidP="00F7086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086C" w:rsidTr="00F7086C">
      <w:tc>
        <w:tcPr>
          <w:tcW w:w="0" w:type="auto"/>
          <w:vAlign w:val="center"/>
        </w:tcPr>
        <w:p w:rsidR="00F7086C" w:rsidRDefault="00F7086C" w:rsidP="00F7086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7086C" w:rsidRDefault="00F7086C" w:rsidP="00F7086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7086C" w:rsidRDefault="00F7086C" w:rsidP="00F7086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086C" w:rsidRDefault="00F7086C" w:rsidP="00F7086C">
          <w:pPr>
            <w:pStyle w:val="Bezodstpw"/>
            <w:jc w:val="center"/>
            <w:rPr>
              <w:noProof/>
            </w:rPr>
          </w:pPr>
        </w:p>
      </w:tc>
    </w:tr>
  </w:tbl>
  <w:p w:rsidR="00F7086C" w:rsidRDefault="00F7086C" w:rsidP="00F7086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7086C" w:rsidRDefault="00D23A68" w:rsidP="00F7086C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F7086C">
      <w:rPr>
        <w:rFonts w:ascii="Roboto" w:hAnsi="Roboto"/>
        <w:sz w:val="24"/>
        <w:szCs w:val="24"/>
      </w:rPr>
      <w:t>ul. Gen. J.H. Dąbrowskiego 69, 42-201 Częstochowa</w:t>
    </w:r>
  </w:p>
  <w:p w:rsidR="00F7086C" w:rsidRDefault="00F7086C" w:rsidP="00F7086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F7086C" w:rsidRDefault="00F7086C" w:rsidP="00F7086C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086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4A6" w:rsidRDefault="002214A6">
      <w:r>
        <w:separator/>
      </w:r>
    </w:p>
  </w:footnote>
  <w:footnote w:type="continuationSeparator" w:id="0">
    <w:p w:rsidR="002214A6" w:rsidRDefault="00221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86C" w:rsidRDefault="00D23A68" w:rsidP="00F7086C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8F4A71" w:rsidRPr="00F7086C" w:rsidRDefault="008F4A71" w:rsidP="00F708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4A6"/>
    <w:rsid w:val="00057D02"/>
    <w:rsid w:val="000613E0"/>
    <w:rsid w:val="001A571A"/>
    <w:rsid w:val="002214A6"/>
    <w:rsid w:val="0029181E"/>
    <w:rsid w:val="002B1C74"/>
    <w:rsid w:val="002F38E0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F4A71"/>
    <w:rsid w:val="009149C3"/>
    <w:rsid w:val="00953AA1"/>
    <w:rsid w:val="0095641D"/>
    <w:rsid w:val="009D169F"/>
    <w:rsid w:val="00A72E66"/>
    <w:rsid w:val="00B26D41"/>
    <w:rsid w:val="00B361A9"/>
    <w:rsid w:val="00C152AE"/>
    <w:rsid w:val="00D1574A"/>
    <w:rsid w:val="00D23A68"/>
    <w:rsid w:val="00D248D2"/>
    <w:rsid w:val="00E02559"/>
    <w:rsid w:val="00E74582"/>
    <w:rsid w:val="00EB3650"/>
    <w:rsid w:val="00EF1037"/>
    <w:rsid w:val="00F004A8"/>
    <w:rsid w:val="00F16162"/>
    <w:rsid w:val="00F7086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38AF35E"/>
  <w15:chartTrackingRefBased/>
  <w15:docId w15:val="{3501F4BC-97B7-4C99-A6F6-5FE11A4A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rsid w:val="00A72E66"/>
  </w:style>
  <w:style w:type="character" w:styleId="Hipercze">
    <w:name w:val="Hyperlink"/>
    <w:unhideWhenUsed/>
    <w:rsid w:val="002F38E0"/>
    <w:rPr>
      <w:color w:val="0000FF"/>
      <w:u w:val="single"/>
    </w:rPr>
  </w:style>
  <w:style w:type="paragraph" w:styleId="Bezodstpw">
    <w:name w:val="No Spacing"/>
    <w:uiPriority w:val="1"/>
    <w:qFormat/>
    <w:rsid w:val="00F7086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9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2022-08-11T07:12:00Z</cp:lastPrinted>
  <dcterms:created xsi:type="dcterms:W3CDTF">2022-08-11T11:06:00Z</dcterms:created>
  <dcterms:modified xsi:type="dcterms:W3CDTF">2022-08-11T11:06:00Z</dcterms:modified>
</cp:coreProperties>
</file>