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6C5B18" w:rsidRPr="006C5B18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6C5B18" w:rsidRPr="006C5B18">
        <w:rPr>
          <w:rFonts w:ascii="Calibri" w:hAnsi="Calibri" w:cs="Calibri"/>
          <w:b/>
        </w:rPr>
        <w:t>CRZP/</w:t>
      </w:r>
      <w:r w:rsidR="006D1355">
        <w:rPr>
          <w:rFonts w:ascii="Calibri" w:hAnsi="Calibri" w:cs="Calibri"/>
          <w:b/>
        </w:rPr>
        <w:t>156</w:t>
      </w:r>
      <w:r w:rsidR="006C5B18" w:rsidRPr="006C5B18">
        <w:rPr>
          <w:rFonts w:ascii="Calibri" w:hAnsi="Calibri" w:cs="Calibri"/>
          <w:b/>
        </w:rPr>
        <w:t>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6D1355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  <w:bookmarkStart w:id="0" w:name="_GoBack"/>
      <w:bookmarkEnd w:id="0"/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6C5B18" w:rsidRPr="006C5B18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C5B18" w:rsidRPr="006C5B18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6C5B18" w:rsidRPr="006C5B18">
        <w:rPr>
          <w:rFonts w:ascii="Calibri" w:hAnsi="Calibri" w:cs="Calibri"/>
          <w:b/>
        </w:rPr>
        <w:t>Remont, przebudowa pomieszczeń sanitarnych na parterze  budynku A przy ul. Morskiej 81-87 w Gdyni wraz z dostosowaniem dla osób niepełnosprawnych</w:t>
      </w:r>
      <w:r w:rsidR="00854815">
        <w:rPr>
          <w:rFonts w:ascii="Calibri" w:hAnsi="Calibri" w:cs="Calibri"/>
          <w:b/>
        </w:rPr>
        <w:t xml:space="preserve"> - </w:t>
      </w:r>
      <w:r w:rsidR="006D1355">
        <w:rPr>
          <w:rFonts w:ascii="Calibri" w:hAnsi="Calibri" w:cs="Calibri"/>
          <w:b/>
        </w:rPr>
        <w:t>3</w:t>
      </w:r>
      <w:r w:rsidRPr="00C84D38">
        <w:rPr>
          <w:rFonts w:ascii="Calibri" w:hAnsi="Calibri" w:cs="Calibri"/>
          <w:b/>
        </w:rPr>
        <w:t>”</w:t>
      </w:r>
    </w:p>
    <w:p w:rsidR="007724FE" w:rsidRDefault="007724FE" w:rsidP="007724F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Obiekt zabytkowy wpisany do rejestru zabytków 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(wpisać numeru zabytku)</w:t>
            </w: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6</w:t>
            </w:r>
          </w:p>
        </w:tc>
      </w:tr>
      <w:tr w:rsidR="007724FE" w:rsidTr="007724FE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7724FE" w:rsidRDefault="007724FE" w:rsidP="007724FE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6D135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568" w:right="1418" w:bottom="1418" w:left="1418" w:header="284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3AC" w:rsidRDefault="003C13AC">
      <w:r>
        <w:separator/>
      </w:r>
    </w:p>
  </w:endnote>
  <w:endnote w:type="continuationSeparator" w:id="0">
    <w:p w:rsidR="003C13AC" w:rsidRDefault="003C1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7724FE" w:rsidRDefault="007724FE" w:rsidP="007724FE">
    <w:pPr>
      <w:pStyle w:val="Stopka"/>
      <w:jc w:val="center"/>
    </w:pPr>
    <w:bookmarkStart w:id="3" w:name="_Hlk104895872"/>
    <w:bookmarkStart w:id="4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3"/>
    <w:bookmarkEnd w:id="4"/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3AC" w:rsidRDefault="003C13AC">
      <w:r>
        <w:separator/>
      </w:r>
    </w:p>
  </w:footnote>
  <w:footnote w:type="continuationSeparator" w:id="0">
    <w:p w:rsidR="003C13AC" w:rsidRDefault="003C1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FE" w:rsidRDefault="006D1355" w:rsidP="007724FE">
    <w:pPr>
      <w:pStyle w:val="Nagwek"/>
      <w:jc w:val="center"/>
    </w:pPr>
    <w:bookmarkStart w:id="1" w:name="_Hlk104895885"/>
    <w:bookmarkStart w:id="2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8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3AC"/>
    <w:rsid w:val="00013C96"/>
    <w:rsid w:val="000D6FE5"/>
    <w:rsid w:val="001B7A22"/>
    <w:rsid w:val="001F059E"/>
    <w:rsid w:val="00383224"/>
    <w:rsid w:val="003C13AC"/>
    <w:rsid w:val="00425DD9"/>
    <w:rsid w:val="00514AD2"/>
    <w:rsid w:val="00541AEB"/>
    <w:rsid w:val="005E43A0"/>
    <w:rsid w:val="006C5B18"/>
    <w:rsid w:val="006D1355"/>
    <w:rsid w:val="007724FE"/>
    <w:rsid w:val="00792635"/>
    <w:rsid w:val="00854815"/>
    <w:rsid w:val="008F50C0"/>
    <w:rsid w:val="00A43C8C"/>
    <w:rsid w:val="00B70F29"/>
    <w:rsid w:val="00C75AFF"/>
    <w:rsid w:val="00C84D38"/>
    <w:rsid w:val="00CB0252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4812DB02"/>
  <w15:chartTrackingRefBased/>
  <w15:docId w15:val="{10DCB98B-3C5F-4244-A4C3-4913AD3F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uiPriority w:val="99"/>
    <w:rsid w:val="00514AD2"/>
  </w:style>
  <w:style w:type="character" w:customStyle="1" w:styleId="StopkaZnak">
    <w:name w:val="Stopka Znak"/>
    <w:link w:val="Stopka"/>
    <w:uiPriority w:val="99"/>
    <w:rsid w:val="00772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2000-12-14T19:24:00Z</cp:lastPrinted>
  <dcterms:created xsi:type="dcterms:W3CDTF">2022-08-10T11:05:00Z</dcterms:created>
  <dcterms:modified xsi:type="dcterms:W3CDTF">2022-08-10T11:05:00Z</dcterms:modified>
</cp:coreProperties>
</file>