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84004" w:rsidRPr="00B8400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84004" w:rsidRPr="00B84004">
        <w:rPr>
          <w:b/>
        </w:rPr>
        <w:t>CRZP/149/2022/AZP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84004" w:rsidRPr="004A5DB6" w:rsidTr="00FF50DC">
        <w:tc>
          <w:tcPr>
            <w:tcW w:w="9212" w:type="dxa"/>
            <w:shd w:val="clear" w:color="auto" w:fill="auto"/>
          </w:tcPr>
          <w:p w:rsidR="00B84004" w:rsidRPr="004A5DB6" w:rsidRDefault="00B84004" w:rsidP="00FF50D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84004" w:rsidRPr="004A5DB6" w:rsidRDefault="00B84004" w:rsidP="00FF50D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84004">
              <w:t>(</w:t>
            </w:r>
            <w:proofErr w:type="spellStart"/>
            <w:r w:rsidRPr="00B84004">
              <w:t>t.j</w:t>
            </w:r>
            <w:proofErr w:type="spellEnd"/>
            <w:r w:rsidRPr="00B84004">
              <w:t xml:space="preserve">. Dz.U. z 2021r. poz. 1129 z </w:t>
            </w:r>
            <w:proofErr w:type="spellStart"/>
            <w:r w:rsidRPr="00B84004">
              <w:t>późn</w:t>
            </w:r>
            <w:proofErr w:type="spellEnd"/>
            <w:r w:rsidRPr="00B8400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84004" w:rsidRPr="004A5DB6" w:rsidRDefault="00B84004" w:rsidP="00FF50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84004" w:rsidRPr="004A5DB6" w:rsidRDefault="00B84004" w:rsidP="00FF50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84004" w:rsidRPr="004A5DB6" w:rsidRDefault="00B84004" w:rsidP="00FF50D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84004" w:rsidRPr="00B8400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84004" w:rsidP="005434B3">
      <w:pPr>
        <w:spacing w:after="240" w:line="276" w:lineRule="auto"/>
        <w:jc w:val="center"/>
      </w:pPr>
      <w:r w:rsidRPr="00B84004">
        <w:rPr>
          <w:b/>
        </w:rPr>
        <w:t>Dostawa urządzeń elektronicznych w ramach projektu RID/2022/GA/3 - pamięć RAID i zestaw anten; RID/2022/GA5 - wzmacniacz napięciowy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F7D" w:rsidRDefault="00566F7D" w:rsidP="0038231F">
      <w:pPr>
        <w:spacing w:after="0" w:line="240" w:lineRule="auto"/>
      </w:pPr>
      <w:r>
        <w:separator/>
      </w:r>
    </w:p>
  </w:endnote>
  <w:endnote w:type="continuationSeparator" w:id="0">
    <w:p w:rsidR="00566F7D" w:rsidRDefault="00566F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004" w:rsidRDefault="00B84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004" w:rsidRDefault="00B84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F7D" w:rsidRDefault="00566F7D" w:rsidP="0038231F">
      <w:pPr>
        <w:spacing w:after="0" w:line="240" w:lineRule="auto"/>
      </w:pPr>
      <w:r>
        <w:separator/>
      </w:r>
    </w:p>
  </w:footnote>
  <w:footnote w:type="continuationSeparator" w:id="0">
    <w:p w:rsidR="00566F7D" w:rsidRDefault="00566F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004" w:rsidRDefault="00B84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004" w:rsidRDefault="00B84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004" w:rsidRDefault="00B84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F7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13E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6F7D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4004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6726C"/>
  <w15:chartTrackingRefBased/>
  <w15:docId w15:val="{8AB1BC6D-A85D-4C68-9299-5EFE5506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C986A-360B-4FA5-9971-9469BFCD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2022-08-09T10:17:00Z</cp:lastPrinted>
  <dcterms:created xsi:type="dcterms:W3CDTF">2022-08-09T10:17:00Z</dcterms:created>
  <dcterms:modified xsi:type="dcterms:W3CDTF">2022-08-09T10:17:00Z</dcterms:modified>
</cp:coreProperties>
</file>