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A671B" w:rsidRPr="00BA671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A671B" w:rsidRPr="00BA671B">
        <w:rPr>
          <w:rFonts w:ascii="Arial" w:hAnsi="Arial" w:cs="Arial"/>
          <w:b/>
          <w:sz w:val="24"/>
          <w:szCs w:val="24"/>
        </w:rPr>
        <w:t>CRZP/149/2022/AZP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A671B" w:rsidRPr="00BA671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A671B" w:rsidRPr="00BA671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A671B" w:rsidRPr="00BA671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A671B" w:rsidRPr="00BA671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A671B" w:rsidRPr="00BA671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671B" w:rsidRPr="0012157F" w:rsidTr="00FF50DC">
        <w:tc>
          <w:tcPr>
            <w:tcW w:w="9104" w:type="dxa"/>
            <w:shd w:val="clear" w:color="auto" w:fill="D9D9D9"/>
          </w:tcPr>
          <w:p w:rsidR="00BA671B" w:rsidRPr="0012157F" w:rsidRDefault="00BA671B" w:rsidP="00FF50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A671B" w:rsidRDefault="00BA671B" w:rsidP="00FF50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A671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A671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A671B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BA671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A671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A671B" w:rsidRPr="00C86421" w:rsidRDefault="00BA671B" w:rsidP="00FF50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A671B" w:rsidRDefault="00BA671B" w:rsidP="00FF50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A671B" w:rsidRPr="00C86421" w:rsidRDefault="00BA671B" w:rsidP="00FF50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A671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A671B">
        <w:rPr>
          <w:rFonts w:ascii="Arial" w:hAnsi="Arial" w:cs="Arial"/>
          <w:b/>
          <w:sz w:val="24"/>
          <w:szCs w:val="24"/>
        </w:rPr>
        <w:t>Dostawa urządzeń elektronicznych w ramach projektu RID/2022/GA/3 - pamięć RAID i zestaw anten; RID/2022/GA5 - wzmacniacz napięciowy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A671B" w:rsidRPr="00BA671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570" w:rsidRDefault="00B81570" w:rsidP="0038231F">
      <w:pPr>
        <w:spacing w:after="0" w:line="240" w:lineRule="auto"/>
      </w:pPr>
      <w:r>
        <w:separator/>
      </w:r>
    </w:p>
  </w:endnote>
  <w:endnote w:type="continuationSeparator" w:id="0">
    <w:p w:rsidR="00B81570" w:rsidRDefault="00B815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1B" w:rsidRDefault="00BA67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1B" w:rsidRDefault="00BA67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570" w:rsidRDefault="00B81570" w:rsidP="0038231F">
      <w:pPr>
        <w:spacing w:after="0" w:line="240" w:lineRule="auto"/>
      </w:pPr>
      <w:r>
        <w:separator/>
      </w:r>
    </w:p>
  </w:footnote>
  <w:footnote w:type="continuationSeparator" w:id="0">
    <w:p w:rsidR="00B81570" w:rsidRDefault="00B8157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1B" w:rsidRDefault="00BA6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1B" w:rsidRDefault="00BA67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71B" w:rsidRDefault="00BA67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5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BF3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1570"/>
    <w:rsid w:val="00B90E42"/>
    <w:rsid w:val="00BA53CA"/>
    <w:rsid w:val="00BA671B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948AEA"/>
  <w15:docId w15:val="{D0E9FEBB-8459-4368-97E4-61E666C3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0A10C-F740-406F-91C4-0F2F7964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2022-08-09T10:17:00Z</cp:lastPrinted>
  <dcterms:created xsi:type="dcterms:W3CDTF">2022-08-09T10:17:00Z</dcterms:created>
  <dcterms:modified xsi:type="dcterms:W3CDTF">2022-08-09T10:17:00Z</dcterms:modified>
</cp:coreProperties>
</file>