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8C07B9">
        <w:rPr>
          <w:rFonts w:ascii="Arial" w:hAnsi="Arial" w:cs="Arial"/>
          <w:bCs/>
          <w:i w:val="0"/>
          <w:szCs w:val="24"/>
        </w:rPr>
        <w:t>9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D0B19" w:rsidRPr="00FD0B19">
        <w:rPr>
          <w:rFonts w:ascii="Arial" w:hAnsi="Arial" w:cs="Arial"/>
          <w:b/>
          <w:sz w:val="24"/>
          <w:szCs w:val="24"/>
        </w:rPr>
        <w:t>CRZP/139/2022/AZP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D0B19" w:rsidRPr="00FD0B19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D0B19" w:rsidRPr="00FD0B19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FD0B19" w:rsidRPr="00FD0B19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D0B19" w:rsidRPr="00FD0B19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FD0B19" w:rsidRPr="00FD0B19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0B19" w:rsidRPr="0012157F" w:rsidTr="00B10B9A">
        <w:tc>
          <w:tcPr>
            <w:tcW w:w="9104" w:type="dxa"/>
            <w:shd w:val="clear" w:color="auto" w:fill="D9D9D9"/>
          </w:tcPr>
          <w:p w:rsidR="00FD0B19" w:rsidRPr="0012157F" w:rsidRDefault="00FD0B19" w:rsidP="00B10B9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D0B19" w:rsidRDefault="00FD0B19" w:rsidP="00B10B9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D0B1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D0B1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D0B19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FD0B19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FD0B19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FD0B19" w:rsidRPr="00C86421" w:rsidRDefault="00FD0B19" w:rsidP="00B10B9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D0B19" w:rsidRDefault="00FD0B19" w:rsidP="00B10B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D0B19" w:rsidRPr="00C86421" w:rsidRDefault="00FD0B19" w:rsidP="00B10B9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FD0B19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D0B19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D0B19">
        <w:rPr>
          <w:rFonts w:ascii="Arial" w:hAnsi="Arial" w:cs="Arial"/>
          <w:b/>
          <w:sz w:val="24"/>
          <w:szCs w:val="24"/>
        </w:rPr>
        <w:t xml:space="preserve">Oddymianie budynku laboratoryjno-biurowo-warsztatowo-magazynowego  przy ul. Roberta de </w:t>
      </w:r>
      <w:proofErr w:type="spellStart"/>
      <w:r w:rsidRPr="00FD0B19">
        <w:rPr>
          <w:rFonts w:ascii="Arial" w:hAnsi="Arial" w:cs="Arial"/>
          <w:b/>
          <w:sz w:val="24"/>
          <w:szCs w:val="24"/>
        </w:rPr>
        <w:t>Plelo</w:t>
      </w:r>
      <w:proofErr w:type="spellEnd"/>
      <w:r w:rsidRPr="00FD0B19">
        <w:rPr>
          <w:rFonts w:ascii="Arial" w:hAnsi="Arial" w:cs="Arial"/>
          <w:b/>
          <w:sz w:val="24"/>
          <w:szCs w:val="24"/>
        </w:rPr>
        <w:t xml:space="preserve"> w Gdańsku, dz. nr 41, obręb 073.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D0B19" w:rsidRPr="00FD0B19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NA KTÓREGO PRZYPADA </w:t>
            </w:r>
            <w:r w:rsidRPr="00747CEE">
              <w:rPr>
                <w:rFonts w:ascii="Arial" w:hAnsi="Arial" w:cs="Arial"/>
                <w:b/>
                <w:sz w:val="24"/>
                <w:szCs w:val="24"/>
              </w:rPr>
              <w:lastRenderedPageBreak/>
              <w:t>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1E04" w:rsidRDefault="00F81E04" w:rsidP="0038231F">
      <w:pPr>
        <w:spacing w:after="0" w:line="240" w:lineRule="auto"/>
      </w:pPr>
      <w:r>
        <w:separator/>
      </w:r>
    </w:p>
  </w:endnote>
  <w:endnote w:type="continuationSeparator" w:id="0">
    <w:p w:rsidR="00F81E04" w:rsidRDefault="00F81E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B19" w:rsidRDefault="00FD0B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B19" w:rsidRDefault="00FD0B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1E04" w:rsidRDefault="00F81E04" w:rsidP="0038231F">
      <w:pPr>
        <w:spacing w:after="0" w:line="240" w:lineRule="auto"/>
      </w:pPr>
      <w:r>
        <w:separator/>
      </w:r>
    </w:p>
  </w:footnote>
  <w:footnote w:type="continuationSeparator" w:id="0">
    <w:p w:rsidR="00F81E04" w:rsidRDefault="00F81E04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B19" w:rsidRDefault="00FD0B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B19" w:rsidRDefault="00FD0B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B19" w:rsidRDefault="00FD0B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1E0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402D"/>
    <w:rsid w:val="00892E48"/>
    <w:rsid w:val="008C07B9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1E04"/>
    <w:rsid w:val="00F8636A"/>
    <w:rsid w:val="00F90CD1"/>
    <w:rsid w:val="00FC0317"/>
    <w:rsid w:val="00FD0B19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2926E6"/>
  <w15:docId w15:val="{80458EC2-6069-43F1-A980-EF3780FCE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FC7B52-94FB-4707-BC2F-346DB2B19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689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2022-08-09T09:21:00Z</cp:lastPrinted>
  <dcterms:created xsi:type="dcterms:W3CDTF">2022-08-09T09:21:00Z</dcterms:created>
  <dcterms:modified xsi:type="dcterms:W3CDTF">2022-08-09T09:21:00Z</dcterms:modified>
</cp:coreProperties>
</file>