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7C35EE" w:rsidRPr="007C35EE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7C35EE" w:rsidRPr="007C35EE">
        <w:rPr>
          <w:b/>
        </w:rPr>
        <w:t>CRZP/144/2022/AZP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7C35EE" w:rsidRPr="004A5DB6" w:rsidTr="00406BB8">
        <w:tc>
          <w:tcPr>
            <w:tcW w:w="9212" w:type="dxa"/>
            <w:shd w:val="clear" w:color="auto" w:fill="auto"/>
          </w:tcPr>
          <w:p w:rsidR="007C35EE" w:rsidRPr="004A5DB6" w:rsidRDefault="007C35EE" w:rsidP="00406BB8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7C35EE" w:rsidRPr="004A5DB6" w:rsidRDefault="007C35EE" w:rsidP="00406BB8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7C35EE">
              <w:t>(</w:t>
            </w:r>
            <w:proofErr w:type="spellStart"/>
            <w:r w:rsidRPr="007C35EE">
              <w:t>t.j</w:t>
            </w:r>
            <w:proofErr w:type="spellEnd"/>
            <w:r w:rsidRPr="007C35EE">
              <w:t xml:space="preserve">. Dz.U. z 2021r. poz. 1129 z </w:t>
            </w:r>
            <w:proofErr w:type="spellStart"/>
            <w:r w:rsidRPr="007C35EE">
              <w:t>późn</w:t>
            </w:r>
            <w:proofErr w:type="spellEnd"/>
            <w:r w:rsidRPr="007C35EE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7C35EE" w:rsidRPr="004A5DB6" w:rsidRDefault="007C35EE" w:rsidP="00406BB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7C35EE" w:rsidRPr="004A5DB6" w:rsidRDefault="007C35EE" w:rsidP="00406BB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7C35EE" w:rsidRPr="004A5DB6" w:rsidRDefault="007C35EE" w:rsidP="00406BB8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7C35EE" w:rsidRPr="007C35EE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7C35EE" w:rsidP="005434B3">
      <w:pPr>
        <w:spacing w:after="240" w:line="276" w:lineRule="auto"/>
        <w:jc w:val="center"/>
      </w:pPr>
      <w:r w:rsidRPr="007C35EE">
        <w:rPr>
          <w:b/>
        </w:rPr>
        <w:t xml:space="preserve">Dostawa urządzeń elektronicznych w ramach projektu RID/2022/GA4  - Przetworniki i </w:t>
      </w:r>
      <w:bookmarkStart w:id="0" w:name="_GoBack"/>
      <w:r w:rsidRPr="007C35EE">
        <w:rPr>
          <w:b/>
        </w:rPr>
        <w:t>ba</w:t>
      </w:r>
      <w:r w:rsidR="00E35D64">
        <w:rPr>
          <w:b/>
        </w:rPr>
        <w:t>riera</w:t>
      </w:r>
      <w:r w:rsidRPr="007C35EE">
        <w:rPr>
          <w:b/>
        </w:rPr>
        <w:t xml:space="preserve"> </w:t>
      </w:r>
      <w:bookmarkEnd w:id="0"/>
      <w:r w:rsidRPr="007C35EE">
        <w:rPr>
          <w:b/>
        </w:rPr>
        <w:t>polowa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776F" w:rsidRDefault="00DE776F" w:rsidP="0038231F">
      <w:pPr>
        <w:spacing w:after="0" w:line="240" w:lineRule="auto"/>
      </w:pPr>
      <w:r>
        <w:separator/>
      </w:r>
    </w:p>
  </w:endnote>
  <w:endnote w:type="continuationSeparator" w:id="0">
    <w:p w:rsidR="00DE776F" w:rsidRDefault="00DE776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35EE" w:rsidRDefault="007C35E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35EE" w:rsidRDefault="007C35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776F" w:rsidRDefault="00DE776F" w:rsidP="0038231F">
      <w:pPr>
        <w:spacing w:after="0" w:line="240" w:lineRule="auto"/>
      </w:pPr>
      <w:r>
        <w:separator/>
      </w:r>
    </w:p>
  </w:footnote>
  <w:footnote w:type="continuationSeparator" w:id="0">
    <w:p w:rsidR="00DE776F" w:rsidRDefault="00DE776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35EE" w:rsidRDefault="007C35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35EE" w:rsidRDefault="007C35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35EE" w:rsidRDefault="007C35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776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20F4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C35EE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E776F"/>
    <w:rsid w:val="00E022A1"/>
    <w:rsid w:val="00E21B42"/>
    <w:rsid w:val="00E24546"/>
    <w:rsid w:val="00E309E9"/>
    <w:rsid w:val="00E31C06"/>
    <w:rsid w:val="00E33351"/>
    <w:rsid w:val="00E35D6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C143B64"/>
  <w15:chartTrackingRefBased/>
  <w15:docId w15:val="{2375B008-C30E-40A1-8173-A310C49FF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522A90-DA11-497F-BD49-39802263A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249</Words>
  <Characters>1496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2022-08-08T12:01:00Z</dcterms:created>
  <dcterms:modified xsi:type="dcterms:W3CDTF">2022-08-08T12:01:00Z</dcterms:modified>
</cp:coreProperties>
</file>