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D008BF">
        <w:rPr>
          <w:rFonts w:ascii="Arial" w:hAnsi="Arial" w:cs="Arial"/>
          <w:sz w:val="24"/>
          <w:szCs w:val="24"/>
        </w:rPr>
        <w:t>2022-0</w:t>
      </w:r>
      <w:r w:rsidR="00A4601A">
        <w:rPr>
          <w:rFonts w:ascii="Arial" w:hAnsi="Arial" w:cs="Arial"/>
          <w:sz w:val="24"/>
          <w:szCs w:val="24"/>
        </w:rPr>
        <w:t>8-05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BB6023" w:rsidRPr="00A4601A" w:rsidRDefault="006A5DF1" w:rsidP="00A4601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5B670C">
        <w:rPr>
          <w:rFonts w:ascii="Arial" w:hAnsi="Arial" w:cs="Arial"/>
          <w:b/>
          <w:bCs/>
          <w:sz w:val="24"/>
          <w:szCs w:val="24"/>
        </w:rPr>
        <w:t xml:space="preserve"> </w:t>
      </w:r>
      <w:r w:rsidR="005F0134">
        <w:rPr>
          <w:rFonts w:ascii="Arial" w:hAnsi="Arial" w:cs="Arial"/>
          <w:b/>
          <w:bCs/>
          <w:sz w:val="24"/>
          <w:szCs w:val="24"/>
        </w:rPr>
        <w:t xml:space="preserve"> </w:t>
      </w:r>
      <w:r w:rsidR="009C6F30">
        <w:rPr>
          <w:rFonts w:ascii="Arial" w:hAnsi="Arial" w:cs="Arial"/>
          <w:b/>
          <w:bCs/>
          <w:sz w:val="24"/>
          <w:szCs w:val="24"/>
        </w:rPr>
        <w:t>625</w:t>
      </w:r>
      <w:bookmarkStart w:id="0" w:name="_GoBack"/>
      <w:bookmarkEnd w:id="0"/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5F0134">
        <w:rPr>
          <w:rFonts w:cs="Arial"/>
          <w:sz w:val="24"/>
          <w:szCs w:val="24"/>
        </w:rPr>
        <w:t xml:space="preserve"> </w:t>
      </w:r>
      <w:r w:rsidR="00236406">
        <w:rPr>
          <w:rFonts w:cs="Arial"/>
          <w:sz w:val="24"/>
          <w:szCs w:val="24"/>
        </w:rPr>
        <w:t>oraz POWIADOMIENIE o zmianach w SWZ</w:t>
      </w:r>
      <w:r w:rsidR="003254AF">
        <w:rPr>
          <w:rFonts w:cs="Arial"/>
          <w:sz w:val="24"/>
          <w:szCs w:val="24"/>
        </w:rPr>
        <w:t xml:space="preserve"> 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A4601A" w:rsidRPr="00A4601A">
        <w:rPr>
          <w:rFonts w:ascii="Arial" w:hAnsi="Arial" w:cs="Arial"/>
          <w:b/>
          <w:bCs/>
          <w:sz w:val="24"/>
          <w:szCs w:val="24"/>
        </w:rPr>
        <w:t>Dostawa mobilnej stacji monitorowania zanieczyszczeń dla Politechniki Częstochowskiej w ramach programu ,,Regionalna Inicjatywa Doskonałości"</w:t>
      </w:r>
      <w:r w:rsidR="00A4601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A4601A">
        <w:rPr>
          <w:rFonts w:ascii="Arial" w:hAnsi="Arial" w:cs="Arial"/>
          <w:b/>
          <w:sz w:val="24"/>
          <w:szCs w:val="24"/>
        </w:rPr>
        <w:t>262.32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D52829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A4601A" w:rsidTr="00432381">
        <w:tc>
          <w:tcPr>
            <w:tcW w:w="9356" w:type="dxa"/>
            <w:shd w:val="clear" w:color="auto" w:fill="auto"/>
          </w:tcPr>
          <w:p w:rsidR="005F0134" w:rsidRPr="00A4601A" w:rsidRDefault="00C661D2" w:rsidP="005F013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A4601A" w:rsidRPr="00A4601A" w:rsidRDefault="00A4601A" w:rsidP="00A4601A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Nawiązując do w/w postępowania i wskazanego w wymaganiach Zamawiającego terminu dostawy w okresie 30 dni. Ze względu na wydłużone aktualnie terminy dostaw producenta przedmiotu zapytania zwracamy się z uprzejmą prośbą o wyrażenie zgodny na zmianę terminu dostawy na okres 8 tygodni (tj. 60 dni)</w:t>
            </w:r>
          </w:p>
          <w:p w:rsidR="00996B86" w:rsidRPr="00A4601A" w:rsidRDefault="00C661D2" w:rsidP="0030048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A4601A" w:rsidRPr="00A4601A" w:rsidRDefault="00A4601A" w:rsidP="0030048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A4601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wyraża zgodę i wydłuża termin realizacji (dostawy) do 60 dni od daty udzielenia zamówienia. </w:t>
            </w:r>
          </w:p>
          <w:p w:rsidR="00D008BF" w:rsidRPr="00A4601A" w:rsidRDefault="00D008BF" w:rsidP="005F0134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</w:pPr>
          </w:p>
          <w:p w:rsidR="003A50EC" w:rsidRPr="00A4601A" w:rsidRDefault="00D008BF" w:rsidP="005F013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2</w:t>
            </w:r>
          </w:p>
          <w:p w:rsidR="00A4601A" w:rsidRPr="00A4601A" w:rsidRDefault="00A4601A" w:rsidP="00A4601A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Dzień dobry, w związku z przygotowaniem projektu pod Państwa SWM czyli mobilnej stacji monitorowania zanieczyszczeń, który jest kalibrowany i robiony na zamówienie , wnosimy o wydłużenie możliwości składania ofert.</w:t>
            </w:r>
          </w:p>
          <w:p w:rsidR="00D008BF" w:rsidRPr="00A4601A" w:rsidRDefault="00D008BF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2 </w:t>
            </w:r>
          </w:p>
          <w:p w:rsidR="00A4601A" w:rsidRPr="00A4601A" w:rsidRDefault="00A4601A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A4601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Zamawiający przedłuża termin jak poniżej.</w:t>
            </w: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>Zamawiający na podstawie art. 286 ust. 3 przedłuża termin składania ofert do dnia 16.08.2022 r. do godz. 10:00.</w:t>
            </w:r>
            <w:r w:rsidRPr="00A4601A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A4601A"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A46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A4601A" w:rsidRPr="00A4601A">
              <w:rPr>
                <w:rFonts w:ascii="Arial" w:hAnsi="Arial" w:cs="Arial"/>
                <w:b/>
                <w:sz w:val="24"/>
                <w:szCs w:val="24"/>
              </w:rPr>
              <w:t>16.08.2022 r. o godz. 11:2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 xml:space="preserve">0 </w:t>
            </w:r>
            <w:r w:rsidRPr="00A4601A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(zmiana dotyczy pkt. 19.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 </w:t>
            </w: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 xml:space="preserve">2022-09-14 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(zmiana dotyczy pkt. 16.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D52829" w:rsidRPr="00A4601A" w:rsidRDefault="00D52829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A4601A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A46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601A" w:rsidRPr="00A4601A">
              <w:rPr>
                <w:rFonts w:ascii="Arial" w:hAnsi="Arial" w:cs="Arial"/>
                <w:sz w:val="24"/>
                <w:szCs w:val="24"/>
              </w:rPr>
              <w:t>Waldemar Szczepaniak</w:t>
            </w:r>
          </w:p>
          <w:p w:rsidR="005B670C" w:rsidRPr="00A4601A" w:rsidRDefault="00A4601A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Z-ca </w:t>
            </w:r>
            <w:r w:rsidR="00BB6023" w:rsidRPr="00A4601A">
              <w:rPr>
                <w:rFonts w:ascii="Arial" w:hAnsi="Arial" w:cs="Arial"/>
                <w:sz w:val="24"/>
                <w:szCs w:val="24"/>
              </w:rPr>
              <w:t>Kanclerz</w:t>
            </w:r>
            <w:r w:rsidRPr="00A4601A">
              <w:rPr>
                <w:rFonts w:ascii="Arial" w:hAnsi="Arial" w:cs="Arial"/>
                <w:sz w:val="24"/>
                <w:szCs w:val="24"/>
              </w:rPr>
              <w:t>a</w:t>
            </w:r>
            <w:r w:rsidR="00B345B3" w:rsidRPr="00A4601A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A4601A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A4601A" w:rsidRDefault="00C661D2" w:rsidP="0043238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A4601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C38" w:rsidRDefault="00326C38">
      <w:r>
        <w:separator/>
      </w:r>
    </w:p>
  </w:endnote>
  <w:endnote w:type="continuationSeparator" w:id="0">
    <w:p w:rsidR="00326C38" w:rsidRDefault="00326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4601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C38" w:rsidRDefault="00326C38">
      <w:r>
        <w:separator/>
      </w:r>
    </w:p>
  </w:footnote>
  <w:footnote w:type="continuationSeparator" w:id="0">
    <w:p w:rsidR="00326C38" w:rsidRDefault="00326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645994" w:rsidP="00645994">
    <w:pPr>
      <w:pStyle w:val="Nagwek"/>
    </w:pPr>
  </w:p>
  <w:p w:rsidR="00645994" w:rsidRDefault="00A4601A" w:rsidP="00A4601A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B0966"/>
    <w:rsid w:val="002C24E0"/>
    <w:rsid w:val="002E4B4E"/>
    <w:rsid w:val="00300489"/>
    <w:rsid w:val="003254AF"/>
    <w:rsid w:val="00326C38"/>
    <w:rsid w:val="00331BC2"/>
    <w:rsid w:val="003338B0"/>
    <w:rsid w:val="00372445"/>
    <w:rsid w:val="00377F3A"/>
    <w:rsid w:val="003A50EC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70C"/>
    <w:rsid w:val="005C7174"/>
    <w:rsid w:val="005F0134"/>
    <w:rsid w:val="00632C3C"/>
    <w:rsid w:val="00645994"/>
    <w:rsid w:val="00650F71"/>
    <w:rsid w:val="00662BDB"/>
    <w:rsid w:val="00677E6A"/>
    <w:rsid w:val="006A01CF"/>
    <w:rsid w:val="006A5DF1"/>
    <w:rsid w:val="006B7198"/>
    <w:rsid w:val="006D4AB3"/>
    <w:rsid w:val="006D67F6"/>
    <w:rsid w:val="006F3B81"/>
    <w:rsid w:val="006F6D1D"/>
    <w:rsid w:val="0076674C"/>
    <w:rsid w:val="00775209"/>
    <w:rsid w:val="007820BF"/>
    <w:rsid w:val="00787E2F"/>
    <w:rsid w:val="007A474A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C6F30"/>
    <w:rsid w:val="009F7C92"/>
    <w:rsid w:val="00A4601A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E41B0"/>
    <w:rsid w:val="00BE7BFD"/>
    <w:rsid w:val="00C238B5"/>
    <w:rsid w:val="00C370F2"/>
    <w:rsid w:val="00C44EEC"/>
    <w:rsid w:val="00C661D2"/>
    <w:rsid w:val="00C9301D"/>
    <w:rsid w:val="00CF4CD8"/>
    <w:rsid w:val="00D008BF"/>
    <w:rsid w:val="00D15082"/>
    <w:rsid w:val="00D22FFA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959B1"/>
    <w:rsid w:val="00EA14B3"/>
    <w:rsid w:val="00EA416E"/>
    <w:rsid w:val="00EC20A5"/>
    <w:rsid w:val="00ED7A40"/>
    <w:rsid w:val="00EE4196"/>
    <w:rsid w:val="00F40063"/>
    <w:rsid w:val="00F55CD8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A157DE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2022-08-05T09:07:00Z</cp:lastPrinted>
  <dcterms:created xsi:type="dcterms:W3CDTF">2022-08-05T11:17:00Z</dcterms:created>
  <dcterms:modified xsi:type="dcterms:W3CDTF">2022-08-05T11:17:00Z</dcterms:modified>
</cp:coreProperties>
</file>