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47431" w:rsidRPr="00347431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4743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47431">
        <w:rPr>
          <w:rFonts w:ascii="Arial" w:hAnsi="Arial" w:cs="Arial"/>
        </w:rPr>
        <w:t>Politechnika Częstochowska</w:t>
      </w:r>
    </w:p>
    <w:p w:rsidR="006676AE" w:rsidRPr="0012157F" w:rsidRDefault="0034743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47431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47431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4743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47431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47431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7431" w:rsidRPr="0012157F" w:rsidTr="00BB575F">
        <w:tc>
          <w:tcPr>
            <w:tcW w:w="9104" w:type="dxa"/>
            <w:shd w:val="clear" w:color="auto" w:fill="D9D9D9"/>
          </w:tcPr>
          <w:p w:rsidR="00347431" w:rsidRPr="0012157F" w:rsidRDefault="00347431" w:rsidP="00BB575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47431" w:rsidRPr="0012157F" w:rsidRDefault="00347431" w:rsidP="00BB57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47431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47431" w:rsidRPr="00612283" w:rsidRDefault="00347431" w:rsidP="00BB575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47431" w:rsidRPr="0012157F" w:rsidRDefault="00347431" w:rsidP="00BB575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4743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47431">
        <w:rPr>
          <w:rFonts w:ascii="Arial" w:hAnsi="Arial" w:cs="Arial"/>
          <w:b/>
          <w:sz w:val="24"/>
          <w:szCs w:val="24"/>
        </w:rPr>
        <w:t>Dostawa  skanerów 3 D dla Wydziału Inżynierii Mechanicznej i Informatyki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47431" w:rsidRPr="00347431">
        <w:rPr>
          <w:rFonts w:ascii="Arial" w:hAnsi="Arial" w:cs="Arial"/>
          <w:b/>
          <w:sz w:val="24"/>
          <w:szCs w:val="24"/>
        </w:rPr>
        <w:t>RK-NZ.261.31.2022.AR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47431" w:rsidRPr="0034743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03E" w:rsidRDefault="0010303E" w:rsidP="0038231F">
      <w:pPr>
        <w:spacing w:after="0" w:line="240" w:lineRule="auto"/>
      </w:pPr>
      <w:r>
        <w:separator/>
      </w:r>
    </w:p>
  </w:endnote>
  <w:endnote w:type="continuationSeparator" w:id="0">
    <w:p w:rsidR="0010303E" w:rsidRDefault="001030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431" w:rsidRDefault="003474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688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688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431" w:rsidRDefault="003474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03E" w:rsidRDefault="0010303E" w:rsidP="0038231F">
      <w:pPr>
        <w:spacing w:after="0" w:line="240" w:lineRule="auto"/>
      </w:pPr>
      <w:r>
        <w:separator/>
      </w:r>
    </w:p>
  </w:footnote>
  <w:footnote w:type="continuationSeparator" w:id="0">
    <w:p w:rsidR="0010303E" w:rsidRDefault="0010303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431" w:rsidRDefault="003474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431" w:rsidRDefault="003474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431" w:rsidRDefault="003474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03E"/>
    <w:rsid w:val="00023477"/>
    <w:rsid w:val="000247FF"/>
    <w:rsid w:val="00025C8D"/>
    <w:rsid w:val="0002688A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03E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7431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F2F0CE-93CF-4EC3-88B9-7C293798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04C6D-146C-47C0-954C-30702BFFE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2022-08-03T10:03:00Z</dcterms:created>
  <dcterms:modified xsi:type="dcterms:W3CDTF">2022-08-03T10:03:00Z</dcterms:modified>
</cp:coreProperties>
</file>