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D008BF">
        <w:rPr>
          <w:rFonts w:ascii="Arial" w:hAnsi="Arial" w:cs="Arial"/>
          <w:sz w:val="24"/>
          <w:szCs w:val="24"/>
        </w:rPr>
        <w:t>2022-0</w:t>
      </w:r>
      <w:r w:rsidR="005F0134">
        <w:rPr>
          <w:rFonts w:ascii="Arial" w:hAnsi="Arial" w:cs="Arial"/>
          <w:sz w:val="24"/>
          <w:szCs w:val="24"/>
        </w:rPr>
        <w:t>8-04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236406" w:rsidRDefault="001B67E6" w:rsidP="0023640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D52829" w:rsidRDefault="00D52829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5F0134">
        <w:rPr>
          <w:rFonts w:ascii="Arial" w:hAnsi="Arial" w:cs="Arial"/>
          <w:b/>
          <w:bCs/>
          <w:sz w:val="24"/>
          <w:szCs w:val="24"/>
        </w:rPr>
        <w:t xml:space="preserve"> </w:t>
      </w:r>
      <w:r w:rsidR="00440708">
        <w:rPr>
          <w:rFonts w:ascii="Arial" w:hAnsi="Arial" w:cs="Arial"/>
          <w:b/>
          <w:bCs/>
          <w:sz w:val="24"/>
          <w:szCs w:val="24"/>
        </w:rPr>
        <w:t>608</w:t>
      </w:r>
      <w:r w:rsidR="005F0134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645994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D52829" w:rsidRPr="00775209" w:rsidRDefault="00D52829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bookmarkStart w:id="0" w:name="_GoBack"/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5F0134">
        <w:rPr>
          <w:rFonts w:cs="Arial"/>
          <w:sz w:val="24"/>
          <w:szCs w:val="24"/>
        </w:rPr>
        <w:t xml:space="preserve"> </w:t>
      </w:r>
      <w:r w:rsidR="00236406">
        <w:rPr>
          <w:rFonts w:cs="Arial"/>
          <w:sz w:val="24"/>
          <w:szCs w:val="24"/>
        </w:rPr>
        <w:t>oraz POWIADOMIENIE o zmianach w SWZ</w:t>
      </w:r>
      <w:r w:rsidR="003254AF">
        <w:rPr>
          <w:rFonts w:cs="Arial"/>
          <w:sz w:val="24"/>
          <w:szCs w:val="24"/>
        </w:rPr>
        <w:t xml:space="preserve"> oraz POWIADOMIENIE o przedłużeniu terminu składania ofert</w:t>
      </w:r>
    </w:p>
    <w:bookmarkEnd w:id="0"/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5F0134" w:rsidRPr="005F0134">
        <w:rPr>
          <w:rFonts w:ascii="Arial" w:hAnsi="Arial" w:cs="Arial"/>
          <w:b/>
          <w:bCs/>
          <w:sz w:val="24"/>
          <w:szCs w:val="24"/>
        </w:rPr>
        <w:t xml:space="preserve">Dostawa kamery do systemu PIV dla Katedry Maszyn Cieplnych Politechniki Częstochowskiej 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5F0134">
        <w:rPr>
          <w:rFonts w:ascii="Arial" w:hAnsi="Arial" w:cs="Arial"/>
          <w:b/>
          <w:sz w:val="24"/>
          <w:szCs w:val="24"/>
        </w:rPr>
        <w:t>261.59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D52829" w:rsidRDefault="00D52829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D52829" w:rsidRDefault="00D52829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D52829" w:rsidRPr="00266419" w:rsidRDefault="00D52829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3A50EC" w:rsidRDefault="00C661D2" w:rsidP="003A50EC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5F0134" w:rsidRPr="005F0134" w:rsidRDefault="005F0134" w:rsidP="005F013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F013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zgodzi się na dostawę kamery o rozdzielczości 4 </w:t>
            </w:r>
            <w:proofErr w:type="spellStart"/>
            <w:r w:rsidRPr="005F013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MPx</w:t>
            </w:r>
            <w:proofErr w:type="spellEnd"/>
            <w:r w:rsidRPr="005F013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- 2048x2048?</w:t>
            </w:r>
          </w:p>
          <w:p w:rsidR="00996B86" w:rsidRDefault="00C661D2" w:rsidP="0030048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30048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5F0134" w:rsidRPr="005F0134" w:rsidRDefault="005F0134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Zamawiający nie zgadza</w:t>
            </w:r>
            <w:r w:rsidRPr="005F013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się na dostawę kamery o powyższych parametrach. </w:t>
            </w:r>
            <w:r w:rsidRPr="005F0134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Zamawiającemu zależy na rozdzielczości 2560x1600 </w:t>
            </w:r>
            <w:proofErr w:type="spellStart"/>
            <w:r w:rsidRPr="005F0134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pixeli</w:t>
            </w:r>
            <w:proofErr w:type="spellEnd"/>
            <w:r w:rsidRPr="005F0134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– 4Mpix</w:t>
            </w:r>
          </w:p>
          <w:p w:rsidR="00D008BF" w:rsidRPr="005F0134" w:rsidRDefault="00D008BF" w:rsidP="005F013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</w:pPr>
          </w:p>
          <w:p w:rsidR="003A50EC" w:rsidRPr="005F0134" w:rsidRDefault="00D008BF" w:rsidP="005F013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F013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2</w:t>
            </w:r>
          </w:p>
          <w:p w:rsidR="005F0134" w:rsidRPr="005F0134" w:rsidRDefault="005F0134" w:rsidP="005F0134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F013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Zamawiający zgodzi się na dostawę kamery zapewniającej minimalny czas miedzy klatkami 2.6μs?</w:t>
            </w:r>
          </w:p>
          <w:p w:rsidR="00D008BF" w:rsidRPr="005F0134" w:rsidRDefault="00D008BF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F013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2 </w:t>
            </w:r>
          </w:p>
          <w:p w:rsidR="005F0134" w:rsidRPr="005F0134" w:rsidRDefault="005F0134" w:rsidP="005F013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5F013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Zamawiający dopuszcza dostawę kamery zapewniającej minimalny czas miedzy klatkami 2.6μs.</w:t>
            </w:r>
          </w:p>
          <w:p w:rsidR="00C661D2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236406" w:rsidRDefault="00236406" w:rsidP="00236406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  <w:p w:rsidR="00236406" w:rsidRPr="00236406" w:rsidRDefault="00236406" w:rsidP="00236406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3640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Ponadto Zamawiający działając w oparciu o art. 286 ust. 1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ustawy z dnia 11 września 2019 r. Prawo zamówień publicznych (</w:t>
            </w: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t.j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. Dz.U. z 2021 r. poz. 1129) </w:t>
            </w:r>
            <w:r w:rsidRPr="0023640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dokonuje zmiany w zapisach SWZ w pkt. 4.1. tj. Opis przedmiotu zamówienia w następujący sposób:</w:t>
            </w:r>
          </w:p>
          <w:p w:rsidR="00236406" w:rsidRPr="00236406" w:rsidRDefault="00236406" w:rsidP="0023640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3640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BYŁO:</w:t>
            </w:r>
          </w:p>
          <w:p w:rsidR="00236406" w:rsidRPr="00236406" w:rsidRDefault="00236406" w:rsidP="00236406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3640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r. Instalacja kamery w posiadanym programie </w:t>
            </w:r>
            <w:proofErr w:type="spellStart"/>
            <w:r w:rsidRPr="0023640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Dynamic</w:t>
            </w:r>
            <w:proofErr w:type="spellEnd"/>
            <w:r w:rsidRPr="0023640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 Studio</w:t>
            </w:r>
          </w:p>
          <w:p w:rsidR="00236406" w:rsidRPr="00236406" w:rsidRDefault="00236406" w:rsidP="00236406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236406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JEST:</w:t>
            </w:r>
          </w:p>
          <w:p w:rsidR="00236406" w:rsidRPr="00236406" w:rsidRDefault="00236406" w:rsidP="00236406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236406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r. </w:t>
            </w:r>
            <w:r w:rsidRPr="00236406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Instalacja kamery w posiadanym programie </w:t>
            </w:r>
            <w:proofErr w:type="spellStart"/>
            <w:r w:rsidRPr="00236406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Dynamic</w:t>
            </w:r>
            <w:proofErr w:type="spellEnd"/>
            <w:r w:rsidRPr="00236406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 Studio na licencji Zamawiającego.</w:t>
            </w:r>
          </w:p>
          <w:p w:rsidR="00B345B3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D52829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D52829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Z uwagi na powyższe </w:t>
            </w:r>
            <w:r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termin składania ofert do dnia 16.08.2022 r. do godz. 10:00.</w:t>
            </w:r>
            <w:r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18 SWZ)</w:t>
            </w:r>
          </w:p>
          <w:p w:rsidR="00D52829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16.08.2022 r. o godz. 11:10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(zmiana dotyczy pkt. 19.1. SWZ) </w:t>
            </w:r>
          </w:p>
          <w:p w:rsidR="00D52829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2022-09-14 </w:t>
            </w:r>
            <w:r>
              <w:rPr>
                <w:rFonts w:ascii="Arial" w:hAnsi="Arial" w:cs="Arial"/>
                <w:i/>
                <w:sz w:val="24"/>
                <w:szCs w:val="24"/>
              </w:rPr>
              <w:t>(zmiana dotyczy pkt. 16.1 SWZ)</w:t>
            </w:r>
          </w:p>
          <w:p w:rsidR="00D52829" w:rsidRDefault="00D52829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5B670C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5B670C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5F013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215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E10" w:rsidRDefault="00530E10">
      <w:r>
        <w:separator/>
      </w:r>
    </w:p>
  </w:endnote>
  <w:endnote w:type="continuationSeparator" w:id="0">
    <w:p w:rsidR="00530E10" w:rsidRDefault="0053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134" w:rsidRDefault="005F0134" w:rsidP="005F013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786B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F0134" w:rsidTr="00084C9E">
      <w:tc>
        <w:tcPr>
          <w:tcW w:w="0" w:type="auto"/>
          <w:shd w:val="clear" w:color="auto" w:fill="auto"/>
          <w:vAlign w:val="center"/>
        </w:tcPr>
        <w:p w:rsidR="005F0134" w:rsidRPr="00B44D15" w:rsidRDefault="005F0134" w:rsidP="005F013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0134" w:rsidRPr="00B7388A" w:rsidRDefault="005F0134" w:rsidP="005F013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F0134" w:rsidRPr="00AB1BF2" w:rsidRDefault="005F0134" w:rsidP="005F013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F0134" w:rsidRPr="0099535B" w:rsidRDefault="005F0134" w:rsidP="005F0134">
          <w:pPr>
            <w:pStyle w:val="Bezodstpw"/>
            <w:jc w:val="center"/>
            <w:rPr>
              <w:noProof/>
            </w:rPr>
          </w:pPr>
        </w:p>
      </w:tc>
    </w:tr>
  </w:tbl>
  <w:p w:rsidR="005F0134" w:rsidRPr="008F758E" w:rsidRDefault="005F0134" w:rsidP="005F013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F0134" w:rsidRPr="008F758E" w:rsidRDefault="005F0134" w:rsidP="005F013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F0134" w:rsidRPr="00D57C24" w:rsidRDefault="005F0134" w:rsidP="005F013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F0134" w:rsidRPr="00B7388A" w:rsidRDefault="005F0134" w:rsidP="005F013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5CD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E10" w:rsidRDefault="00530E10">
      <w:r>
        <w:separator/>
      </w:r>
    </w:p>
  </w:footnote>
  <w:footnote w:type="continuationSeparator" w:id="0">
    <w:p w:rsidR="00530E10" w:rsidRDefault="0053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645994" w:rsidP="00645994">
    <w:pPr>
      <w:pStyle w:val="Nagwek"/>
    </w:pPr>
  </w:p>
  <w:p w:rsidR="005F0134" w:rsidRPr="0062295F" w:rsidRDefault="005F0134" w:rsidP="005F013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7BE26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45994" w:rsidRDefault="00645994" w:rsidP="005F01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B0966"/>
    <w:rsid w:val="002C24E0"/>
    <w:rsid w:val="002E4B4E"/>
    <w:rsid w:val="00300489"/>
    <w:rsid w:val="003254AF"/>
    <w:rsid w:val="00331BC2"/>
    <w:rsid w:val="003338B0"/>
    <w:rsid w:val="00372445"/>
    <w:rsid w:val="00377F3A"/>
    <w:rsid w:val="003A50EC"/>
    <w:rsid w:val="003C5A21"/>
    <w:rsid w:val="003F7C70"/>
    <w:rsid w:val="00440708"/>
    <w:rsid w:val="004848F3"/>
    <w:rsid w:val="00490DD4"/>
    <w:rsid w:val="004A75F2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70C"/>
    <w:rsid w:val="005C7174"/>
    <w:rsid w:val="005F013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F3B81"/>
    <w:rsid w:val="006F6D1D"/>
    <w:rsid w:val="0076674C"/>
    <w:rsid w:val="00775209"/>
    <w:rsid w:val="007820BF"/>
    <w:rsid w:val="00787E2F"/>
    <w:rsid w:val="007A474A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E41B0"/>
    <w:rsid w:val="00BE7BFD"/>
    <w:rsid w:val="00C238B5"/>
    <w:rsid w:val="00C370F2"/>
    <w:rsid w:val="00C44EEC"/>
    <w:rsid w:val="00C661D2"/>
    <w:rsid w:val="00C9301D"/>
    <w:rsid w:val="00CF4CD8"/>
    <w:rsid w:val="00D008BF"/>
    <w:rsid w:val="00D15082"/>
    <w:rsid w:val="00D22FFA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F40063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225349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304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2022-07-01T08:09:00Z</cp:lastPrinted>
  <dcterms:created xsi:type="dcterms:W3CDTF">2022-08-04T10:00:00Z</dcterms:created>
  <dcterms:modified xsi:type="dcterms:W3CDTF">2022-08-04T10:00:00Z</dcterms:modified>
</cp:coreProperties>
</file>