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233327" w:rsidRDefault="002E7942" w:rsidP="00233327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233327">
        <w:rPr>
          <w:rFonts w:ascii="Arial" w:hAnsi="Arial" w:cs="Arial"/>
          <w:sz w:val="24"/>
          <w:szCs w:val="24"/>
        </w:rPr>
        <w:t>Częstochowa</w:t>
      </w:r>
      <w:r w:rsidR="00D665F5" w:rsidRPr="00233327">
        <w:rPr>
          <w:rFonts w:ascii="Arial" w:hAnsi="Arial" w:cs="Arial"/>
          <w:sz w:val="24"/>
          <w:szCs w:val="24"/>
        </w:rPr>
        <w:t xml:space="preserve"> dnia: </w:t>
      </w:r>
      <w:r w:rsidRPr="00233327">
        <w:rPr>
          <w:rFonts w:ascii="Arial" w:hAnsi="Arial" w:cs="Arial"/>
          <w:sz w:val="24"/>
          <w:szCs w:val="24"/>
        </w:rPr>
        <w:t>2022-08-02</w:t>
      </w:r>
    </w:p>
    <w:p w:rsidR="00D665F5" w:rsidRPr="00233327" w:rsidRDefault="002E7942" w:rsidP="00233327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23332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233327" w:rsidRDefault="002E7942" w:rsidP="0023332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33327">
        <w:rPr>
          <w:rFonts w:ascii="Arial" w:hAnsi="Arial" w:cs="Arial"/>
          <w:b/>
          <w:sz w:val="24"/>
          <w:szCs w:val="24"/>
        </w:rPr>
        <w:t>Dąbrowskiego</w:t>
      </w:r>
      <w:r w:rsidR="00D665F5" w:rsidRPr="00233327">
        <w:rPr>
          <w:rFonts w:ascii="Arial" w:hAnsi="Arial" w:cs="Arial"/>
          <w:b/>
          <w:sz w:val="24"/>
          <w:szCs w:val="24"/>
        </w:rPr>
        <w:t xml:space="preserve"> </w:t>
      </w:r>
      <w:r w:rsidRPr="00233327">
        <w:rPr>
          <w:rFonts w:ascii="Arial" w:hAnsi="Arial" w:cs="Arial"/>
          <w:b/>
          <w:sz w:val="24"/>
          <w:szCs w:val="24"/>
        </w:rPr>
        <w:t>69</w:t>
      </w:r>
    </w:p>
    <w:p w:rsidR="00D665F5" w:rsidRPr="00233327" w:rsidRDefault="002E7942" w:rsidP="0023332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33327">
        <w:rPr>
          <w:rFonts w:ascii="Arial" w:hAnsi="Arial" w:cs="Arial"/>
          <w:b/>
          <w:sz w:val="24"/>
          <w:szCs w:val="24"/>
        </w:rPr>
        <w:t>42-201</w:t>
      </w:r>
      <w:r w:rsidR="00D665F5" w:rsidRPr="00233327">
        <w:rPr>
          <w:rFonts w:ascii="Arial" w:hAnsi="Arial" w:cs="Arial"/>
          <w:b/>
          <w:sz w:val="24"/>
          <w:szCs w:val="24"/>
        </w:rPr>
        <w:t xml:space="preserve"> </w:t>
      </w:r>
      <w:r w:rsidRPr="00233327">
        <w:rPr>
          <w:rFonts w:ascii="Arial" w:hAnsi="Arial" w:cs="Arial"/>
          <w:b/>
          <w:sz w:val="24"/>
          <w:szCs w:val="24"/>
        </w:rPr>
        <w:t>Częstochowa</w:t>
      </w:r>
    </w:p>
    <w:p w:rsidR="00D665F5" w:rsidRPr="00233327" w:rsidRDefault="00D665F5" w:rsidP="00233327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33327" w:rsidRDefault="00D665F5" w:rsidP="00233327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233327">
        <w:rPr>
          <w:rFonts w:ascii="Arial" w:hAnsi="Arial" w:cs="Arial"/>
          <w:sz w:val="24"/>
          <w:szCs w:val="24"/>
        </w:rPr>
        <w:t>Znak sprawy:</w:t>
      </w:r>
      <w:r w:rsidRPr="00233327">
        <w:rPr>
          <w:rFonts w:ascii="Arial" w:hAnsi="Arial" w:cs="Arial"/>
          <w:b/>
          <w:sz w:val="24"/>
          <w:szCs w:val="24"/>
        </w:rPr>
        <w:t xml:space="preserve"> </w:t>
      </w:r>
      <w:r w:rsidR="002E7942" w:rsidRPr="00233327">
        <w:rPr>
          <w:rFonts w:ascii="Arial" w:hAnsi="Arial" w:cs="Arial"/>
          <w:b/>
          <w:sz w:val="24"/>
          <w:szCs w:val="24"/>
        </w:rPr>
        <w:t>RK-NZ.261.52.2022.MM</w:t>
      </w:r>
      <w:r w:rsidR="00A80738" w:rsidRPr="00233327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233327" w:rsidRDefault="00A80738" w:rsidP="0023332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1" w:name="_GoBack"/>
      <w:bookmarkEnd w:id="1"/>
    </w:p>
    <w:p w:rsidR="00A80738" w:rsidRPr="00233327" w:rsidRDefault="00A80738" w:rsidP="0023332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33327" w:rsidRDefault="00A80738" w:rsidP="00233327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33327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233327" w:rsidRDefault="00A80738" w:rsidP="00233327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233327" w:rsidRDefault="00C659E2" w:rsidP="00233327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33327">
        <w:rPr>
          <w:rFonts w:ascii="Arial" w:hAnsi="Arial" w:cs="Arial"/>
          <w:bCs/>
          <w:sz w:val="24"/>
          <w:szCs w:val="24"/>
        </w:rPr>
        <w:t xml:space="preserve">Dotyczy </w:t>
      </w:r>
      <w:r w:rsidRPr="00233327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E7942" w:rsidRPr="00233327">
        <w:rPr>
          <w:rFonts w:ascii="Arial" w:hAnsi="Arial" w:cs="Arial"/>
          <w:sz w:val="24"/>
          <w:szCs w:val="24"/>
        </w:rPr>
        <w:t>Tryb podstawowy bez negocjacji - art. 275 pkt. 1 ustawy Pzp</w:t>
      </w:r>
      <w:r w:rsidRPr="00233327">
        <w:rPr>
          <w:rFonts w:ascii="Arial" w:hAnsi="Arial" w:cs="Arial"/>
          <w:sz w:val="24"/>
          <w:szCs w:val="24"/>
        </w:rPr>
        <w:t xml:space="preserve"> na:</w:t>
      </w:r>
    </w:p>
    <w:p w:rsidR="00A80738" w:rsidRPr="00233327" w:rsidRDefault="002E7942" w:rsidP="00233327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233327">
        <w:rPr>
          <w:rFonts w:ascii="Arial" w:hAnsi="Arial" w:cs="Arial"/>
          <w:b/>
          <w:szCs w:val="24"/>
        </w:rPr>
        <w:t>Dostawa i montaż mebli dla jednostek organizacyjnych Politechniki Częstochowskiej</w:t>
      </w:r>
    </w:p>
    <w:p w:rsidR="00D665F5" w:rsidRPr="00233327" w:rsidRDefault="00D665F5" w:rsidP="0023332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233327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233327">
        <w:rPr>
          <w:rFonts w:ascii="Arial" w:hAnsi="Arial" w:cs="Arial"/>
          <w:sz w:val="24"/>
          <w:szCs w:val="24"/>
        </w:rPr>
        <w:t>2</w:t>
      </w:r>
      <w:r w:rsidRPr="00233327">
        <w:rPr>
          <w:rFonts w:ascii="Arial" w:hAnsi="Arial" w:cs="Arial"/>
          <w:sz w:val="24"/>
          <w:szCs w:val="24"/>
        </w:rPr>
        <w:t xml:space="preserve"> ust. 5 </w:t>
      </w:r>
      <w:r w:rsidRPr="00233327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233327">
        <w:rPr>
          <w:rFonts w:ascii="Arial" w:hAnsi="Arial" w:cs="Arial"/>
          <w:sz w:val="24"/>
          <w:szCs w:val="24"/>
        </w:rPr>
        <w:t xml:space="preserve"> </w:t>
      </w:r>
      <w:r w:rsidR="002E7942" w:rsidRPr="00233327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233327">
        <w:rPr>
          <w:rFonts w:ascii="Arial" w:hAnsi="Arial" w:cs="Arial"/>
          <w:sz w:val="24"/>
          <w:szCs w:val="24"/>
        </w:rPr>
        <w:t xml:space="preserve"> </w:t>
      </w:r>
      <w:r w:rsidRPr="00233327">
        <w:rPr>
          <w:rFonts w:ascii="Arial" w:hAnsi="Arial" w:cs="Arial"/>
          <w:sz w:val="24"/>
          <w:szCs w:val="24"/>
        </w:rPr>
        <w:t>udostępnia</w:t>
      </w:r>
      <w:r w:rsidR="00F95C33" w:rsidRPr="00233327">
        <w:rPr>
          <w:rFonts w:ascii="Arial" w:hAnsi="Arial" w:cs="Arial"/>
          <w:sz w:val="24"/>
          <w:szCs w:val="24"/>
        </w:rPr>
        <w:t xml:space="preserve"> </w:t>
      </w:r>
      <w:r w:rsidR="004C7E9B" w:rsidRPr="00233327">
        <w:rPr>
          <w:rFonts w:ascii="Arial" w:hAnsi="Arial" w:cs="Arial"/>
          <w:sz w:val="24"/>
          <w:szCs w:val="24"/>
        </w:rPr>
        <w:t>informacj</w:t>
      </w:r>
      <w:r w:rsidR="00577BC6" w:rsidRPr="00233327">
        <w:rPr>
          <w:rFonts w:ascii="Arial" w:hAnsi="Arial" w:cs="Arial"/>
          <w:sz w:val="24"/>
          <w:szCs w:val="24"/>
        </w:rPr>
        <w:t>ę</w:t>
      </w:r>
      <w:r w:rsidR="00035488" w:rsidRPr="00233327">
        <w:rPr>
          <w:rFonts w:ascii="Arial" w:hAnsi="Arial" w:cs="Arial"/>
          <w:sz w:val="24"/>
          <w:szCs w:val="24"/>
        </w:rPr>
        <w:t xml:space="preserve"> z otwarcia ofert</w:t>
      </w:r>
      <w:r w:rsidR="00577BC6" w:rsidRPr="00233327">
        <w:rPr>
          <w:rFonts w:ascii="Arial" w:hAnsi="Arial" w:cs="Arial"/>
          <w:sz w:val="24"/>
          <w:szCs w:val="24"/>
        </w:rPr>
        <w:t>.</w:t>
      </w:r>
    </w:p>
    <w:p w:rsidR="00A80738" w:rsidRPr="00233327" w:rsidRDefault="00D665F5" w:rsidP="0023332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233327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233327">
        <w:rPr>
          <w:rFonts w:ascii="Arial" w:hAnsi="Arial" w:cs="Arial"/>
          <w:sz w:val="24"/>
          <w:szCs w:val="24"/>
        </w:rPr>
        <w:t xml:space="preserve"> w dniu </w:t>
      </w:r>
      <w:r w:rsidR="002E7942" w:rsidRPr="00233327">
        <w:rPr>
          <w:rFonts w:ascii="Arial" w:hAnsi="Arial" w:cs="Arial"/>
          <w:sz w:val="24"/>
          <w:szCs w:val="24"/>
        </w:rPr>
        <w:t>02/08/2022</w:t>
      </w:r>
      <w:r w:rsidR="00FF4AB1" w:rsidRPr="00233327">
        <w:rPr>
          <w:rFonts w:ascii="Arial" w:hAnsi="Arial" w:cs="Arial"/>
          <w:sz w:val="24"/>
          <w:szCs w:val="24"/>
        </w:rPr>
        <w:t xml:space="preserve"> o godz. </w:t>
      </w:r>
      <w:r w:rsidR="002E7942" w:rsidRPr="00233327">
        <w:rPr>
          <w:rFonts w:ascii="Arial" w:hAnsi="Arial" w:cs="Arial"/>
          <w:sz w:val="24"/>
          <w:szCs w:val="24"/>
        </w:rPr>
        <w:t>11:15</w:t>
      </w:r>
      <w:r w:rsidRPr="00233327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233327" w:rsidTr="00C82837">
        <w:tc>
          <w:tcPr>
            <w:tcW w:w="993" w:type="dxa"/>
            <w:shd w:val="clear" w:color="auto" w:fill="auto"/>
            <w:vAlign w:val="center"/>
          </w:tcPr>
          <w:p w:rsidR="006B27ED" w:rsidRPr="00233327" w:rsidRDefault="006B27ED" w:rsidP="0023332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233327" w:rsidRDefault="006B27ED" w:rsidP="0023332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3327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233327" w:rsidRDefault="006B27ED" w:rsidP="0023332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233327" w:rsidRDefault="006B27ED" w:rsidP="0023332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E7942" w:rsidRPr="00233327" w:rsidTr="00327E1B">
        <w:tc>
          <w:tcPr>
            <w:tcW w:w="993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2E7942" w:rsidRPr="00233327" w:rsidRDefault="002E7942" w:rsidP="0023332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Tronus Polska Sp. z o.o.</w:t>
            </w:r>
          </w:p>
          <w:p w:rsidR="002E7942" w:rsidRPr="00233327" w:rsidRDefault="002E7942" w:rsidP="0023332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Ordona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3327">
              <w:rPr>
                <w:rFonts w:ascii="Arial" w:hAnsi="Arial" w:cs="Arial"/>
                <w:sz w:val="24"/>
                <w:szCs w:val="24"/>
              </w:rPr>
              <w:t>2a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E7942" w:rsidRPr="00233327" w:rsidRDefault="002E7942" w:rsidP="0023332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01-237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332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6 519.00 zł</w:t>
            </w:r>
          </w:p>
        </w:tc>
      </w:tr>
      <w:tr w:rsidR="002E7942" w:rsidRPr="00233327" w:rsidTr="00327E1B">
        <w:tc>
          <w:tcPr>
            <w:tcW w:w="993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2E7942" w:rsidRPr="00233327" w:rsidRDefault="002E7942" w:rsidP="0023332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Tronus Polska Sp. z o.o.</w:t>
            </w:r>
          </w:p>
          <w:p w:rsidR="002E7942" w:rsidRPr="00233327" w:rsidRDefault="002E7942" w:rsidP="0023332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Ordona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3327">
              <w:rPr>
                <w:rFonts w:ascii="Arial" w:hAnsi="Arial" w:cs="Arial"/>
                <w:sz w:val="24"/>
                <w:szCs w:val="24"/>
              </w:rPr>
              <w:t>2a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E7942" w:rsidRPr="00233327" w:rsidRDefault="002E7942" w:rsidP="0023332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01-237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332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7 380.00 zł</w:t>
            </w:r>
          </w:p>
        </w:tc>
      </w:tr>
      <w:tr w:rsidR="002E7942" w:rsidRPr="00233327" w:rsidTr="00327E1B">
        <w:tc>
          <w:tcPr>
            <w:tcW w:w="993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2E7942" w:rsidRPr="00233327" w:rsidRDefault="002E7942" w:rsidP="0023332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Tronus Polska Sp. z o.o.</w:t>
            </w:r>
          </w:p>
          <w:p w:rsidR="002E7942" w:rsidRPr="00233327" w:rsidRDefault="002E7942" w:rsidP="0023332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Ordona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3327">
              <w:rPr>
                <w:rFonts w:ascii="Arial" w:hAnsi="Arial" w:cs="Arial"/>
                <w:sz w:val="24"/>
                <w:szCs w:val="24"/>
              </w:rPr>
              <w:t>2a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E7942" w:rsidRPr="00233327" w:rsidRDefault="002E7942" w:rsidP="0023332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01-237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332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13 284.00 zł</w:t>
            </w:r>
          </w:p>
        </w:tc>
      </w:tr>
      <w:tr w:rsidR="002E7942" w:rsidRPr="00233327" w:rsidTr="00327E1B">
        <w:tc>
          <w:tcPr>
            <w:tcW w:w="993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2E7942" w:rsidRPr="00233327" w:rsidRDefault="002E7942" w:rsidP="0023332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Tronus Polska Sp. z o.o.</w:t>
            </w:r>
          </w:p>
          <w:p w:rsidR="002E7942" w:rsidRPr="00233327" w:rsidRDefault="002E7942" w:rsidP="0023332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Ordona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3327">
              <w:rPr>
                <w:rFonts w:ascii="Arial" w:hAnsi="Arial" w:cs="Arial"/>
                <w:sz w:val="24"/>
                <w:szCs w:val="24"/>
              </w:rPr>
              <w:t>2a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E7942" w:rsidRPr="00233327" w:rsidRDefault="002E7942" w:rsidP="0023332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01-237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332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32 201.40 zł</w:t>
            </w:r>
          </w:p>
        </w:tc>
      </w:tr>
      <w:tr w:rsidR="002E7942" w:rsidRPr="00233327" w:rsidTr="00327E1B">
        <w:tc>
          <w:tcPr>
            <w:tcW w:w="993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2E7942" w:rsidRPr="00233327" w:rsidRDefault="002E7942" w:rsidP="0023332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Tronus Polska Sp. z o.o.</w:t>
            </w:r>
          </w:p>
          <w:p w:rsidR="002E7942" w:rsidRPr="00233327" w:rsidRDefault="002E7942" w:rsidP="0023332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Ordona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3327">
              <w:rPr>
                <w:rFonts w:ascii="Arial" w:hAnsi="Arial" w:cs="Arial"/>
                <w:sz w:val="24"/>
                <w:szCs w:val="24"/>
              </w:rPr>
              <w:t>2a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E7942" w:rsidRPr="00233327" w:rsidRDefault="002E7942" w:rsidP="0023332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01-237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332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37 859.40 zł</w:t>
            </w:r>
          </w:p>
        </w:tc>
      </w:tr>
      <w:tr w:rsidR="002E7942" w:rsidRPr="00233327" w:rsidTr="00327E1B">
        <w:tc>
          <w:tcPr>
            <w:tcW w:w="993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2E7942" w:rsidRPr="00233327" w:rsidRDefault="002E7942" w:rsidP="0023332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Tronus Polska Sp. z o.o.</w:t>
            </w:r>
          </w:p>
          <w:p w:rsidR="002E7942" w:rsidRPr="00233327" w:rsidRDefault="002E7942" w:rsidP="0023332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Ordona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3327">
              <w:rPr>
                <w:rFonts w:ascii="Arial" w:hAnsi="Arial" w:cs="Arial"/>
                <w:sz w:val="24"/>
                <w:szCs w:val="24"/>
              </w:rPr>
              <w:t>2a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E7942" w:rsidRPr="00233327" w:rsidRDefault="002E7942" w:rsidP="0023332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01-237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332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68 929.20 zł</w:t>
            </w:r>
          </w:p>
        </w:tc>
      </w:tr>
      <w:tr w:rsidR="002E7942" w:rsidRPr="00233327" w:rsidTr="00327E1B">
        <w:tc>
          <w:tcPr>
            <w:tcW w:w="993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2E7942" w:rsidRPr="00233327" w:rsidRDefault="002E7942" w:rsidP="0023332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Tronus Polska Sp. z o.o.</w:t>
            </w:r>
          </w:p>
          <w:p w:rsidR="002E7942" w:rsidRPr="00233327" w:rsidRDefault="002E7942" w:rsidP="0023332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Ordona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3327">
              <w:rPr>
                <w:rFonts w:ascii="Arial" w:hAnsi="Arial" w:cs="Arial"/>
                <w:sz w:val="24"/>
                <w:szCs w:val="24"/>
              </w:rPr>
              <w:t>2a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E7942" w:rsidRPr="00233327" w:rsidRDefault="002E7942" w:rsidP="0023332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01-237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332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106 149.00 zł</w:t>
            </w:r>
          </w:p>
        </w:tc>
      </w:tr>
      <w:tr w:rsidR="002E7942" w:rsidRPr="00233327" w:rsidTr="00327E1B">
        <w:tc>
          <w:tcPr>
            <w:tcW w:w="993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2E7942" w:rsidRPr="00233327" w:rsidRDefault="002E7942" w:rsidP="0023332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2E7942" w:rsidRPr="00233327" w:rsidRDefault="002E7942" w:rsidP="0023332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KS. BP. HERBERTA BEDNORZA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3327">
              <w:rPr>
                <w:rFonts w:ascii="Arial" w:hAnsi="Arial" w:cs="Arial"/>
                <w:sz w:val="24"/>
                <w:szCs w:val="24"/>
              </w:rPr>
              <w:t>2A-6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E7942" w:rsidRPr="00233327" w:rsidRDefault="002E7942" w:rsidP="0023332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40-384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3327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4 059.00 zł</w:t>
            </w:r>
          </w:p>
        </w:tc>
      </w:tr>
      <w:tr w:rsidR="002E7942" w:rsidRPr="00233327" w:rsidTr="00327E1B">
        <w:tc>
          <w:tcPr>
            <w:tcW w:w="993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2E7942" w:rsidRPr="00233327" w:rsidRDefault="002E7942" w:rsidP="0023332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2E7942" w:rsidRPr="00233327" w:rsidRDefault="002E7942" w:rsidP="0023332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lastRenderedPageBreak/>
              <w:t>KS. BP. HERBERTA BEDNORZA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3327">
              <w:rPr>
                <w:rFonts w:ascii="Arial" w:hAnsi="Arial" w:cs="Arial"/>
                <w:sz w:val="24"/>
                <w:szCs w:val="24"/>
              </w:rPr>
              <w:t>2A-6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E7942" w:rsidRPr="00233327" w:rsidRDefault="002E7942" w:rsidP="0023332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40-384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3327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lastRenderedPageBreak/>
              <w:t>4 920.00 zł</w:t>
            </w:r>
          </w:p>
        </w:tc>
      </w:tr>
      <w:tr w:rsidR="002E7942" w:rsidRPr="00233327" w:rsidTr="00327E1B">
        <w:tc>
          <w:tcPr>
            <w:tcW w:w="993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2E7942" w:rsidRPr="00233327" w:rsidRDefault="002E7942" w:rsidP="0023332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2E7942" w:rsidRPr="00233327" w:rsidRDefault="002E7942" w:rsidP="0023332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KS. BP. HERBERTA BEDNORZA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3327">
              <w:rPr>
                <w:rFonts w:ascii="Arial" w:hAnsi="Arial" w:cs="Arial"/>
                <w:sz w:val="24"/>
                <w:szCs w:val="24"/>
              </w:rPr>
              <w:t>2A-6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E7942" w:rsidRPr="00233327" w:rsidRDefault="002E7942" w:rsidP="0023332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40-384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3327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5 781.00 zł</w:t>
            </w:r>
          </w:p>
        </w:tc>
      </w:tr>
      <w:tr w:rsidR="002E7942" w:rsidRPr="00233327" w:rsidTr="00327E1B">
        <w:tc>
          <w:tcPr>
            <w:tcW w:w="993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2E7942" w:rsidRPr="00233327" w:rsidRDefault="002E7942" w:rsidP="0023332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2E7942" w:rsidRPr="00233327" w:rsidRDefault="002E7942" w:rsidP="0023332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KS. BP. HERBERTA BEDNORZA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3327">
              <w:rPr>
                <w:rFonts w:ascii="Arial" w:hAnsi="Arial" w:cs="Arial"/>
                <w:sz w:val="24"/>
                <w:szCs w:val="24"/>
              </w:rPr>
              <w:t>2A-6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E7942" w:rsidRPr="00233327" w:rsidRDefault="002E7942" w:rsidP="0023332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40-384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3327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18 179.40 zł</w:t>
            </w:r>
          </w:p>
        </w:tc>
      </w:tr>
      <w:tr w:rsidR="002E7942" w:rsidRPr="00233327" w:rsidTr="00327E1B">
        <w:tc>
          <w:tcPr>
            <w:tcW w:w="993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2E7942" w:rsidRPr="00233327" w:rsidRDefault="002E7942" w:rsidP="0023332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2E7942" w:rsidRPr="00233327" w:rsidRDefault="002E7942" w:rsidP="0023332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KS. BP. HERBERTA BEDNORZA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3327">
              <w:rPr>
                <w:rFonts w:ascii="Arial" w:hAnsi="Arial" w:cs="Arial"/>
                <w:sz w:val="24"/>
                <w:szCs w:val="24"/>
              </w:rPr>
              <w:t>2A-6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E7942" w:rsidRPr="00233327" w:rsidRDefault="002E7942" w:rsidP="0023332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40-384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3327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18 277.80 zł</w:t>
            </w:r>
          </w:p>
        </w:tc>
      </w:tr>
      <w:tr w:rsidR="002E7942" w:rsidRPr="00233327" w:rsidTr="00327E1B">
        <w:tc>
          <w:tcPr>
            <w:tcW w:w="993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2E7942" w:rsidRPr="00233327" w:rsidRDefault="002E7942" w:rsidP="0023332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2E7942" w:rsidRPr="00233327" w:rsidRDefault="002E7942" w:rsidP="0023332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KS. BP. HERBERTA BEDNORZA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3327">
              <w:rPr>
                <w:rFonts w:ascii="Arial" w:hAnsi="Arial" w:cs="Arial"/>
                <w:sz w:val="24"/>
                <w:szCs w:val="24"/>
              </w:rPr>
              <w:t>2A-6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E7942" w:rsidRPr="00233327" w:rsidRDefault="002E7942" w:rsidP="0023332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40-384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3327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21 279.00 zł</w:t>
            </w:r>
          </w:p>
        </w:tc>
      </w:tr>
      <w:tr w:rsidR="002E7942" w:rsidRPr="00233327" w:rsidTr="00327E1B">
        <w:tc>
          <w:tcPr>
            <w:tcW w:w="993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2E7942" w:rsidRPr="00233327" w:rsidRDefault="002E7942" w:rsidP="0023332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2E7942" w:rsidRPr="00233327" w:rsidRDefault="002E7942" w:rsidP="0023332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KS. BP. HERBERTA BEDNORZA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3327">
              <w:rPr>
                <w:rFonts w:ascii="Arial" w:hAnsi="Arial" w:cs="Arial"/>
                <w:sz w:val="24"/>
                <w:szCs w:val="24"/>
              </w:rPr>
              <w:lastRenderedPageBreak/>
              <w:t>2A-6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E7942" w:rsidRPr="00233327" w:rsidRDefault="002E7942" w:rsidP="0023332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40-384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3327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lastRenderedPageBreak/>
              <w:t>43 788.00 zł</w:t>
            </w:r>
          </w:p>
        </w:tc>
      </w:tr>
      <w:tr w:rsidR="002E7942" w:rsidRPr="00233327" w:rsidTr="00327E1B">
        <w:tc>
          <w:tcPr>
            <w:tcW w:w="993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2E7942" w:rsidRPr="00233327" w:rsidRDefault="002E7942" w:rsidP="0023332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Chef's Place Kosterka i Wspólnicy s.c.</w:t>
            </w:r>
          </w:p>
          <w:p w:rsidR="002E7942" w:rsidRPr="00233327" w:rsidRDefault="002E7942" w:rsidP="0023332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Rędzińska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3327">
              <w:rPr>
                <w:rFonts w:ascii="Arial" w:hAnsi="Arial" w:cs="Arial"/>
                <w:sz w:val="24"/>
                <w:szCs w:val="24"/>
              </w:rPr>
              <w:t>116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E7942" w:rsidRPr="00233327" w:rsidRDefault="002E7942" w:rsidP="0023332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42-209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3327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36 721.65 zł</w:t>
            </w:r>
          </w:p>
        </w:tc>
      </w:tr>
      <w:tr w:rsidR="002E7942" w:rsidRPr="00233327" w:rsidTr="00327E1B">
        <w:tc>
          <w:tcPr>
            <w:tcW w:w="993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2E7942" w:rsidRPr="00233327" w:rsidRDefault="002E7942" w:rsidP="0023332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2E7942" w:rsidRPr="00233327" w:rsidRDefault="002E7942" w:rsidP="0023332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3327">
              <w:rPr>
                <w:rFonts w:ascii="Arial" w:hAnsi="Arial" w:cs="Arial"/>
                <w:sz w:val="24"/>
                <w:szCs w:val="24"/>
              </w:rPr>
              <w:t>40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E7942" w:rsidRPr="00233327" w:rsidRDefault="002E7942" w:rsidP="0023332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42-202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3327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3 198.00 zł</w:t>
            </w:r>
          </w:p>
        </w:tc>
      </w:tr>
      <w:tr w:rsidR="002E7942" w:rsidRPr="00233327" w:rsidTr="00327E1B">
        <w:tc>
          <w:tcPr>
            <w:tcW w:w="993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2E7942" w:rsidRPr="00233327" w:rsidRDefault="002E7942" w:rsidP="0023332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2E7942" w:rsidRPr="00233327" w:rsidRDefault="002E7942" w:rsidP="0023332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3327">
              <w:rPr>
                <w:rFonts w:ascii="Arial" w:hAnsi="Arial" w:cs="Arial"/>
                <w:sz w:val="24"/>
                <w:szCs w:val="24"/>
              </w:rPr>
              <w:t>40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E7942" w:rsidRPr="00233327" w:rsidRDefault="002E7942" w:rsidP="0023332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42-202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3327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3 690.00 zł</w:t>
            </w:r>
          </w:p>
        </w:tc>
      </w:tr>
      <w:tr w:rsidR="002E7942" w:rsidRPr="00233327" w:rsidTr="00327E1B">
        <w:tc>
          <w:tcPr>
            <w:tcW w:w="993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2E7942" w:rsidRPr="00233327" w:rsidRDefault="002E7942" w:rsidP="0023332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2E7942" w:rsidRPr="00233327" w:rsidRDefault="002E7942" w:rsidP="0023332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3327">
              <w:rPr>
                <w:rFonts w:ascii="Arial" w:hAnsi="Arial" w:cs="Arial"/>
                <w:sz w:val="24"/>
                <w:szCs w:val="24"/>
              </w:rPr>
              <w:t>40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E7942" w:rsidRPr="00233327" w:rsidRDefault="002E7942" w:rsidP="0023332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42-202</w:t>
            </w:r>
            <w:r w:rsidRPr="0023332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3327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7942" w:rsidRPr="00233327" w:rsidRDefault="002E7942" w:rsidP="0023332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3327">
              <w:rPr>
                <w:rFonts w:ascii="Arial" w:hAnsi="Arial" w:cs="Arial"/>
                <w:sz w:val="24"/>
                <w:szCs w:val="24"/>
              </w:rPr>
              <w:t>4 551.00 zł</w:t>
            </w:r>
          </w:p>
        </w:tc>
      </w:tr>
      <w:bookmarkEnd w:id="0"/>
    </w:tbl>
    <w:p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23332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3260" w:rsidRDefault="002C3260">
      <w:r>
        <w:separator/>
      </w:r>
    </w:p>
  </w:endnote>
  <w:endnote w:type="continuationSeparator" w:id="0">
    <w:p w:rsidR="002C3260" w:rsidRDefault="002C32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327" w:rsidRDefault="00233327" w:rsidP="00233327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233327" w:rsidTr="00327E1B">
      <w:tc>
        <w:tcPr>
          <w:tcW w:w="76" w:type="dxa"/>
          <w:shd w:val="clear" w:color="auto" w:fill="auto"/>
          <w:vAlign w:val="center"/>
        </w:tcPr>
        <w:p w:rsidR="00233327" w:rsidRPr="00B44D15" w:rsidRDefault="00233327" w:rsidP="00233327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233327" w:rsidRPr="00B7388A" w:rsidRDefault="00233327" w:rsidP="00233327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233327" w:rsidRPr="00AB1BF2" w:rsidRDefault="00233327" w:rsidP="00233327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233327" w:rsidRPr="0099535B" w:rsidRDefault="00233327" w:rsidP="00233327">
          <w:pPr>
            <w:pStyle w:val="Bezodstpw"/>
            <w:jc w:val="center"/>
            <w:rPr>
              <w:noProof/>
            </w:rPr>
          </w:pPr>
        </w:p>
      </w:tc>
    </w:tr>
  </w:tbl>
  <w:p w:rsidR="00233327" w:rsidRPr="008F758E" w:rsidRDefault="00233327" w:rsidP="00233327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233327" w:rsidRPr="008F758E" w:rsidRDefault="00233327" w:rsidP="00233327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233327" w:rsidRPr="00D57C24" w:rsidRDefault="00233327" w:rsidP="00233327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233327" w:rsidRPr="00B7388A" w:rsidRDefault="00233327" w:rsidP="00233327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33327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3260" w:rsidRDefault="002C3260">
      <w:r>
        <w:separator/>
      </w:r>
    </w:p>
  </w:footnote>
  <w:footnote w:type="continuationSeparator" w:id="0">
    <w:p w:rsidR="002C3260" w:rsidRDefault="002C32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942" w:rsidRDefault="002E79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327" w:rsidRPr="0062295F" w:rsidRDefault="00233327" w:rsidP="0023332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2E7942" w:rsidRDefault="002E79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942" w:rsidRDefault="002E79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3260"/>
    <w:rsid w:val="00007727"/>
    <w:rsid w:val="00017720"/>
    <w:rsid w:val="00035488"/>
    <w:rsid w:val="000D7F25"/>
    <w:rsid w:val="000E00E5"/>
    <w:rsid w:val="00173B20"/>
    <w:rsid w:val="001C69FF"/>
    <w:rsid w:val="0023318D"/>
    <w:rsid w:val="00233327"/>
    <w:rsid w:val="002C3260"/>
    <w:rsid w:val="002E7942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5BA137D"/>
  <w15:chartTrackingRefBased/>
  <w15:docId w15:val="{7E269039-D294-405A-8030-DDCB9FBEC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233327"/>
  </w:style>
  <w:style w:type="paragraph" w:styleId="Bezodstpw">
    <w:name w:val="No Spacing"/>
    <w:uiPriority w:val="1"/>
    <w:qFormat/>
    <w:rsid w:val="00233327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361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2022-08-02T12:54:00Z</cp:lastPrinted>
  <dcterms:created xsi:type="dcterms:W3CDTF">2022-08-02T12:54:00Z</dcterms:created>
  <dcterms:modified xsi:type="dcterms:W3CDTF">2022-08-02T12:54:00Z</dcterms:modified>
</cp:coreProperties>
</file>