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13400" w:rsidRDefault="009E4DD8" w:rsidP="0031340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GoBack"/>
      <w:bookmarkEnd w:id="1"/>
      <w:r w:rsidRPr="00313400">
        <w:rPr>
          <w:rFonts w:ascii="Arial" w:hAnsi="Arial" w:cs="Arial"/>
          <w:sz w:val="24"/>
          <w:szCs w:val="24"/>
        </w:rPr>
        <w:t>Częstochowa</w:t>
      </w:r>
      <w:r w:rsidR="00D665F5" w:rsidRPr="00313400">
        <w:rPr>
          <w:rFonts w:ascii="Arial" w:hAnsi="Arial" w:cs="Arial"/>
          <w:sz w:val="24"/>
          <w:szCs w:val="24"/>
        </w:rPr>
        <w:t xml:space="preserve"> dnia: </w:t>
      </w:r>
      <w:r w:rsidRPr="00313400">
        <w:rPr>
          <w:rFonts w:ascii="Arial" w:hAnsi="Arial" w:cs="Arial"/>
          <w:sz w:val="24"/>
          <w:szCs w:val="24"/>
        </w:rPr>
        <w:t>2022-08-02</w:t>
      </w:r>
    </w:p>
    <w:p w:rsidR="00A80738" w:rsidRPr="00313400" w:rsidRDefault="00D665F5" w:rsidP="0031340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13400">
        <w:rPr>
          <w:rFonts w:ascii="Arial" w:hAnsi="Arial" w:cs="Arial"/>
          <w:sz w:val="24"/>
          <w:szCs w:val="24"/>
        </w:rPr>
        <w:t>Znak sprawy:</w:t>
      </w:r>
      <w:r w:rsidRPr="00313400">
        <w:rPr>
          <w:rFonts w:ascii="Arial" w:hAnsi="Arial" w:cs="Arial"/>
          <w:b/>
          <w:sz w:val="24"/>
          <w:szCs w:val="24"/>
        </w:rPr>
        <w:t xml:space="preserve"> </w:t>
      </w:r>
      <w:r w:rsidR="009E4DD8" w:rsidRPr="00313400">
        <w:rPr>
          <w:rFonts w:ascii="Arial" w:hAnsi="Arial" w:cs="Arial"/>
          <w:b/>
          <w:sz w:val="24"/>
          <w:szCs w:val="24"/>
        </w:rPr>
        <w:t>RK-NZ.262.12.2022.JP</w:t>
      </w:r>
      <w:r w:rsidR="00A80738" w:rsidRPr="0031340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13400" w:rsidRDefault="00A80738" w:rsidP="0031340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13400" w:rsidRDefault="00A80738" w:rsidP="0031340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13400" w:rsidRDefault="00A80738" w:rsidP="0031340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13400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313400" w:rsidRDefault="00A80738" w:rsidP="0031340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313400" w:rsidRDefault="00C659E2" w:rsidP="0031340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13400">
        <w:rPr>
          <w:rFonts w:ascii="Arial" w:hAnsi="Arial" w:cs="Arial"/>
          <w:bCs/>
          <w:sz w:val="24"/>
          <w:szCs w:val="24"/>
        </w:rPr>
        <w:t xml:space="preserve">Dotyczy </w:t>
      </w:r>
      <w:r w:rsidRPr="0031340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E4DD8" w:rsidRPr="00313400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13400">
        <w:rPr>
          <w:rFonts w:ascii="Arial" w:hAnsi="Arial" w:cs="Arial"/>
          <w:sz w:val="24"/>
          <w:szCs w:val="24"/>
        </w:rPr>
        <w:t xml:space="preserve"> na:</w:t>
      </w:r>
    </w:p>
    <w:p w:rsidR="00A80738" w:rsidRDefault="009E4DD8" w:rsidP="00313400">
      <w:pPr>
        <w:pStyle w:val="Tekstpodstawowywcity"/>
        <w:spacing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313400">
        <w:rPr>
          <w:rFonts w:ascii="Arial" w:hAnsi="Arial" w:cs="Arial"/>
          <w:b/>
          <w:szCs w:val="24"/>
        </w:rPr>
        <w:t>Przeprowadzenie szkoleń dla kadry zarządczej, dydaktycznej i administracyjnej Politechniki Częstochowskiej w ramach projektu "Zintegrowany Program Rozwoju Politechniki Częstochowskiej" POWR.03.05.00-00-Z008/18.</w:t>
      </w:r>
    </w:p>
    <w:p w:rsidR="00313400" w:rsidRPr="00313400" w:rsidRDefault="00313400" w:rsidP="00313400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</w:p>
    <w:p w:rsidR="00D665F5" w:rsidRPr="00313400" w:rsidRDefault="00D665F5" w:rsidP="003134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3400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313400">
        <w:rPr>
          <w:rFonts w:ascii="Arial" w:hAnsi="Arial" w:cs="Arial"/>
          <w:sz w:val="24"/>
          <w:szCs w:val="24"/>
        </w:rPr>
        <w:t>2</w:t>
      </w:r>
      <w:r w:rsidRPr="00313400">
        <w:rPr>
          <w:rFonts w:ascii="Arial" w:hAnsi="Arial" w:cs="Arial"/>
          <w:sz w:val="24"/>
          <w:szCs w:val="24"/>
        </w:rPr>
        <w:t xml:space="preserve"> ust. 5 </w:t>
      </w:r>
      <w:r w:rsidRPr="0031340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13400">
        <w:rPr>
          <w:rFonts w:ascii="Arial" w:hAnsi="Arial" w:cs="Arial"/>
          <w:sz w:val="24"/>
          <w:szCs w:val="24"/>
        </w:rPr>
        <w:t xml:space="preserve"> </w:t>
      </w:r>
      <w:r w:rsidR="009E4DD8" w:rsidRPr="00313400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313400">
        <w:rPr>
          <w:rFonts w:ascii="Arial" w:hAnsi="Arial" w:cs="Arial"/>
          <w:sz w:val="24"/>
          <w:szCs w:val="24"/>
        </w:rPr>
        <w:t xml:space="preserve"> </w:t>
      </w:r>
      <w:r w:rsidRPr="00313400">
        <w:rPr>
          <w:rFonts w:ascii="Arial" w:hAnsi="Arial" w:cs="Arial"/>
          <w:sz w:val="24"/>
          <w:szCs w:val="24"/>
        </w:rPr>
        <w:t>udostępnia</w:t>
      </w:r>
      <w:r w:rsidR="00F95C33" w:rsidRPr="00313400">
        <w:rPr>
          <w:rFonts w:ascii="Arial" w:hAnsi="Arial" w:cs="Arial"/>
          <w:sz w:val="24"/>
          <w:szCs w:val="24"/>
        </w:rPr>
        <w:t xml:space="preserve"> </w:t>
      </w:r>
      <w:r w:rsidR="004C7E9B" w:rsidRPr="00313400">
        <w:rPr>
          <w:rFonts w:ascii="Arial" w:hAnsi="Arial" w:cs="Arial"/>
          <w:sz w:val="24"/>
          <w:szCs w:val="24"/>
        </w:rPr>
        <w:t>informacj</w:t>
      </w:r>
      <w:r w:rsidR="00577BC6" w:rsidRPr="00313400">
        <w:rPr>
          <w:rFonts w:ascii="Arial" w:hAnsi="Arial" w:cs="Arial"/>
          <w:sz w:val="24"/>
          <w:szCs w:val="24"/>
        </w:rPr>
        <w:t>ę</w:t>
      </w:r>
      <w:r w:rsidR="00035488" w:rsidRPr="00313400">
        <w:rPr>
          <w:rFonts w:ascii="Arial" w:hAnsi="Arial" w:cs="Arial"/>
          <w:sz w:val="24"/>
          <w:szCs w:val="24"/>
        </w:rPr>
        <w:t xml:space="preserve"> z otwarcia ofert</w:t>
      </w:r>
      <w:r w:rsidR="00577BC6" w:rsidRPr="00313400">
        <w:rPr>
          <w:rFonts w:ascii="Arial" w:hAnsi="Arial" w:cs="Arial"/>
          <w:sz w:val="24"/>
          <w:szCs w:val="24"/>
        </w:rPr>
        <w:t>.</w:t>
      </w:r>
    </w:p>
    <w:p w:rsidR="00A80738" w:rsidRPr="00313400" w:rsidRDefault="00D665F5" w:rsidP="003134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3400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13400">
        <w:rPr>
          <w:rFonts w:ascii="Arial" w:hAnsi="Arial" w:cs="Arial"/>
          <w:sz w:val="24"/>
          <w:szCs w:val="24"/>
        </w:rPr>
        <w:t xml:space="preserve"> w dniu </w:t>
      </w:r>
      <w:r w:rsidR="009E4DD8" w:rsidRPr="00313400">
        <w:rPr>
          <w:rFonts w:ascii="Arial" w:hAnsi="Arial" w:cs="Arial"/>
          <w:sz w:val="24"/>
          <w:szCs w:val="24"/>
        </w:rPr>
        <w:t>02/08/2022</w:t>
      </w:r>
      <w:r w:rsidR="00FF4AB1" w:rsidRPr="00313400">
        <w:rPr>
          <w:rFonts w:ascii="Arial" w:hAnsi="Arial" w:cs="Arial"/>
          <w:sz w:val="24"/>
          <w:szCs w:val="24"/>
        </w:rPr>
        <w:t xml:space="preserve"> o godz. </w:t>
      </w:r>
      <w:r w:rsidR="009E4DD8" w:rsidRPr="00313400">
        <w:rPr>
          <w:rFonts w:ascii="Arial" w:hAnsi="Arial" w:cs="Arial"/>
          <w:sz w:val="24"/>
          <w:szCs w:val="24"/>
        </w:rPr>
        <w:t>11:05</w:t>
      </w:r>
      <w:r w:rsidRPr="00313400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13400" w:rsidTr="00C82837">
        <w:tc>
          <w:tcPr>
            <w:tcW w:w="993" w:type="dxa"/>
            <w:shd w:val="clear" w:color="auto" w:fill="auto"/>
            <w:vAlign w:val="center"/>
          </w:tcPr>
          <w:p w:rsidR="006B27ED" w:rsidRPr="00313400" w:rsidRDefault="006B27ED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13400" w:rsidRDefault="006B27ED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3134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3400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13400" w:rsidRDefault="006B27ED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13400" w:rsidRDefault="006B27ED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E4DD8" w:rsidRPr="00313400" w:rsidTr="00E727C9">
        <w:tc>
          <w:tcPr>
            <w:tcW w:w="993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Magic Pencil Wiesława Zwierzchowska</w:t>
            </w:r>
          </w:p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 xml:space="preserve">Targowa 26-30/1 </w:t>
            </w:r>
          </w:p>
          <w:p w:rsidR="009E4DD8" w:rsidRPr="00313400" w:rsidRDefault="009E4DD8" w:rsidP="003134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03-733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13 000.00 zł</w:t>
            </w:r>
          </w:p>
        </w:tc>
      </w:tr>
      <w:tr w:rsidR="009E4DD8" w:rsidRPr="00313400" w:rsidTr="00E727C9">
        <w:tc>
          <w:tcPr>
            <w:tcW w:w="993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FACH S p. z o.o.</w:t>
            </w:r>
          </w:p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 xml:space="preserve">Ogrodowa 4 </w:t>
            </w:r>
          </w:p>
          <w:p w:rsidR="009E4DD8" w:rsidRPr="00313400" w:rsidRDefault="009E4DD8" w:rsidP="003134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34-400 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15 200.00 zł</w:t>
            </w:r>
          </w:p>
        </w:tc>
      </w:tr>
      <w:tr w:rsidR="009E4DD8" w:rsidRPr="00313400" w:rsidTr="00E727C9">
        <w:tc>
          <w:tcPr>
            <w:tcW w:w="993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TechElf sp.z o.o.</w:t>
            </w:r>
          </w:p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 xml:space="preserve">Mazowiecka 11/49 </w:t>
            </w:r>
          </w:p>
          <w:p w:rsidR="009E4DD8" w:rsidRPr="00313400" w:rsidRDefault="009E4DD8" w:rsidP="003134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00-052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10 832.00 zł</w:t>
            </w:r>
          </w:p>
        </w:tc>
      </w:tr>
      <w:tr w:rsidR="009E4DD8" w:rsidRPr="00313400" w:rsidTr="00E727C9">
        <w:tc>
          <w:tcPr>
            <w:tcW w:w="993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Brainstorm Group Sp. zo.o.</w:t>
            </w:r>
          </w:p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 xml:space="preserve">Perla 10 </w:t>
            </w:r>
          </w:p>
          <w:p w:rsidR="009E4DD8" w:rsidRPr="00313400" w:rsidRDefault="009E4DD8" w:rsidP="003134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41-300 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13 800.00 zł</w:t>
            </w:r>
          </w:p>
        </w:tc>
      </w:tr>
      <w:tr w:rsidR="009E4DD8" w:rsidRPr="00313400" w:rsidTr="00E727C9">
        <w:tc>
          <w:tcPr>
            <w:tcW w:w="993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Brainstorm Group Sp. zo.o.</w:t>
            </w:r>
          </w:p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 xml:space="preserve">Perla 10 </w:t>
            </w:r>
          </w:p>
          <w:p w:rsidR="009E4DD8" w:rsidRPr="00313400" w:rsidRDefault="009E4DD8" w:rsidP="003134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41-300 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6 900.00 zł</w:t>
            </w:r>
          </w:p>
        </w:tc>
      </w:tr>
      <w:tr w:rsidR="009E4DD8" w:rsidRPr="00313400" w:rsidTr="00E727C9">
        <w:tc>
          <w:tcPr>
            <w:tcW w:w="993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Inprogress Sp. z o.o.</w:t>
            </w:r>
          </w:p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 xml:space="preserve">Balicka 95 </w:t>
            </w:r>
          </w:p>
          <w:p w:rsidR="009E4DD8" w:rsidRPr="00313400" w:rsidRDefault="009E4DD8" w:rsidP="003134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31-149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9 200.00 zł</w:t>
            </w:r>
          </w:p>
        </w:tc>
      </w:tr>
      <w:tr w:rsidR="009E4DD8" w:rsidRPr="00313400" w:rsidTr="00E727C9">
        <w:tc>
          <w:tcPr>
            <w:tcW w:w="993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HR Department by Agnieszka Łyko</w:t>
            </w:r>
          </w:p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 xml:space="preserve">Katowicka 19 d </w:t>
            </w:r>
          </w:p>
          <w:p w:rsidR="009E4DD8" w:rsidRPr="00313400" w:rsidRDefault="009E4DD8" w:rsidP="003134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43-600 Jaworzno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14 400.00 zł</w:t>
            </w:r>
          </w:p>
        </w:tc>
      </w:tr>
      <w:tr w:rsidR="009E4DD8" w:rsidRPr="00313400" w:rsidTr="00E727C9">
        <w:tc>
          <w:tcPr>
            <w:tcW w:w="993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HR Department by Agnieszka Łyko</w:t>
            </w:r>
          </w:p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 xml:space="preserve">Katowicka 19 d </w:t>
            </w:r>
          </w:p>
          <w:p w:rsidR="009E4DD8" w:rsidRPr="00313400" w:rsidRDefault="009E4DD8" w:rsidP="003134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43-600 Jaworzno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7 200.00 zł</w:t>
            </w:r>
          </w:p>
        </w:tc>
      </w:tr>
      <w:tr w:rsidR="009E4DD8" w:rsidRPr="00313400" w:rsidTr="00E727C9">
        <w:tc>
          <w:tcPr>
            <w:tcW w:w="993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 xml:space="preserve">Czyżówka 14/09 </w:t>
            </w:r>
          </w:p>
          <w:p w:rsidR="009E4DD8" w:rsidRPr="00313400" w:rsidRDefault="009E4DD8" w:rsidP="003134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30-526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19 740.00 zł</w:t>
            </w:r>
          </w:p>
        </w:tc>
      </w:tr>
      <w:tr w:rsidR="009E4DD8" w:rsidRPr="00313400" w:rsidTr="00E727C9">
        <w:tc>
          <w:tcPr>
            <w:tcW w:w="993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 xml:space="preserve">Czyżówka 14/09 </w:t>
            </w:r>
          </w:p>
          <w:p w:rsidR="009E4DD8" w:rsidRPr="00313400" w:rsidRDefault="009E4DD8" w:rsidP="003134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30-526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11 560.00 zł</w:t>
            </w:r>
          </w:p>
        </w:tc>
      </w:tr>
      <w:tr w:rsidR="009E4DD8" w:rsidRPr="00313400" w:rsidTr="00E727C9">
        <w:tc>
          <w:tcPr>
            <w:tcW w:w="993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 xml:space="preserve">Czyżówka 14/09 </w:t>
            </w:r>
          </w:p>
          <w:p w:rsidR="009E4DD8" w:rsidRPr="00313400" w:rsidRDefault="009E4DD8" w:rsidP="003134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30-526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4 870.00 zł</w:t>
            </w:r>
          </w:p>
        </w:tc>
      </w:tr>
      <w:tr w:rsidR="009E4DD8" w:rsidRPr="00313400" w:rsidTr="00E727C9">
        <w:tc>
          <w:tcPr>
            <w:tcW w:w="993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 xml:space="preserve">Czyżówka 14/09 </w:t>
            </w:r>
          </w:p>
          <w:p w:rsidR="009E4DD8" w:rsidRPr="00313400" w:rsidRDefault="009E4DD8" w:rsidP="003134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30-526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9 480.00 zł</w:t>
            </w:r>
          </w:p>
        </w:tc>
      </w:tr>
      <w:tr w:rsidR="009E4DD8" w:rsidRPr="00313400" w:rsidTr="00E727C9">
        <w:tc>
          <w:tcPr>
            <w:tcW w:w="993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 xml:space="preserve">Czyżówka 14/09 </w:t>
            </w:r>
          </w:p>
          <w:p w:rsidR="009E4DD8" w:rsidRPr="00313400" w:rsidRDefault="009E4DD8" w:rsidP="003134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30-526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11 440.00 zł</w:t>
            </w:r>
          </w:p>
        </w:tc>
      </w:tr>
      <w:tr w:rsidR="009E4DD8" w:rsidRPr="00313400" w:rsidTr="00E727C9">
        <w:tc>
          <w:tcPr>
            <w:tcW w:w="993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 xml:space="preserve">Czyżówka 14/09 </w:t>
            </w:r>
          </w:p>
          <w:p w:rsidR="009E4DD8" w:rsidRPr="00313400" w:rsidRDefault="009E4DD8" w:rsidP="003134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30-526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11 430.00 zł</w:t>
            </w:r>
          </w:p>
        </w:tc>
      </w:tr>
      <w:tr w:rsidR="009E4DD8" w:rsidRPr="00313400" w:rsidTr="00E727C9">
        <w:tc>
          <w:tcPr>
            <w:tcW w:w="993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 xml:space="preserve">Czyżówka 14/09 </w:t>
            </w:r>
          </w:p>
          <w:p w:rsidR="009E4DD8" w:rsidRPr="00313400" w:rsidRDefault="009E4DD8" w:rsidP="003134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30-526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7 740.00 zł</w:t>
            </w:r>
          </w:p>
        </w:tc>
      </w:tr>
      <w:tr w:rsidR="009E4DD8" w:rsidRPr="00313400" w:rsidTr="00E727C9">
        <w:tc>
          <w:tcPr>
            <w:tcW w:w="993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Marek Balicki</w:t>
            </w:r>
          </w:p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 xml:space="preserve">Chmieleniec 29/40 </w:t>
            </w:r>
          </w:p>
          <w:p w:rsidR="009E4DD8" w:rsidRPr="00313400" w:rsidRDefault="009E4DD8" w:rsidP="003134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30-348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14 600.00 zł</w:t>
            </w:r>
          </w:p>
        </w:tc>
      </w:tr>
      <w:tr w:rsidR="009E4DD8" w:rsidRPr="00313400" w:rsidTr="00E727C9">
        <w:tc>
          <w:tcPr>
            <w:tcW w:w="993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Marek Balicki</w:t>
            </w:r>
          </w:p>
          <w:p w:rsidR="009E4DD8" w:rsidRPr="00313400" w:rsidRDefault="009E4DD8" w:rsidP="003134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 xml:space="preserve">Chmieleniec 29/40 </w:t>
            </w:r>
          </w:p>
          <w:p w:rsidR="009E4DD8" w:rsidRPr="00313400" w:rsidRDefault="009E4DD8" w:rsidP="003134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30-348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4DD8" w:rsidRPr="00313400" w:rsidRDefault="009E4DD8" w:rsidP="003134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3400">
              <w:rPr>
                <w:rFonts w:ascii="Arial" w:hAnsi="Arial" w:cs="Arial"/>
                <w:sz w:val="24"/>
                <w:szCs w:val="24"/>
              </w:rPr>
              <w:t>8 900.00 zł</w:t>
            </w:r>
          </w:p>
        </w:tc>
      </w:tr>
      <w:bookmarkEnd w:id="0"/>
    </w:tbl>
    <w:p w:rsidR="00C236D3" w:rsidRPr="00313400" w:rsidRDefault="00C236D3" w:rsidP="00313400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3134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8DB" w:rsidRDefault="00F408DB">
      <w:r>
        <w:separator/>
      </w:r>
    </w:p>
  </w:endnote>
  <w:endnote w:type="continuationSeparator" w:id="0">
    <w:p w:rsidR="00F408DB" w:rsidRDefault="00F40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400" w:rsidRDefault="001D455D" w:rsidP="00313400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">
          <v:imagedata r:id="rId1" o:title=""/>
        </v:shape>
      </w:pict>
    </w:r>
  </w:p>
  <w:p w:rsidR="009F189D" w:rsidRPr="00313400" w:rsidRDefault="00313400" w:rsidP="003134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0A4C83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0A4C83">
      <w:rPr>
        <w:b/>
        <w:bCs/>
        <w:noProof/>
      </w:rPr>
      <w:t>3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134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8DB" w:rsidRDefault="00F408DB">
      <w:r>
        <w:separator/>
      </w:r>
    </w:p>
  </w:footnote>
  <w:footnote w:type="continuationSeparator" w:id="0">
    <w:p w:rsidR="00F408DB" w:rsidRDefault="00F408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DD8" w:rsidRDefault="009E4D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400" w:rsidRDefault="00F408DB" w:rsidP="00313400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1" type="#_x0000_t75" style="position:absolute;margin-left:0;margin-top:-3.3pt;width:133.8pt;height:52.05pt;z-index:-1;visibility:visible;mso-position-horizontal:left;mso-position-horizontal-relative:margin;mso-width-relative:margin;mso-height-relative:margin">
          <v:imagedata r:id="rId1" o:title=""/>
          <w10:wrap anchorx="margin"/>
        </v:shape>
      </w:pict>
    </w:r>
    <w:bookmarkStart w:id="2" w:name="_Hlk93439914"/>
    <w:bookmarkStart w:id="3" w:name="_Hlk93439915"/>
    <w:bookmarkStart w:id="4" w:name="_Hlk95300060"/>
    <w:bookmarkStart w:id="5" w:name="_Hlk95300061"/>
    <w:r>
      <w:pict>
        <v:shape id="Obraz 89" o:spid="_x0000_s2050" type="#_x0000_t75" style="position:absolute;margin-left:547.7pt;margin-top:-.15pt;width:70.1pt;height:49.15pt;z-index:1;visibility:visible;mso-position-horizontal:right;mso-position-horizontal-relative:margin;mso-width-relative:margin;mso-height-relative:margin">
          <v:imagedata r:id="rId2" o:title=""/>
          <w10:wrap anchorx="margin"/>
        </v:shape>
      </w:pict>
    </w:r>
    <w:bookmarkEnd w:id="2"/>
    <w:bookmarkEnd w:id="3"/>
  </w:p>
  <w:p w:rsidR="00313400" w:rsidRDefault="00313400" w:rsidP="00313400">
    <w:pPr>
      <w:pStyle w:val="Nagwek"/>
    </w:pPr>
  </w:p>
  <w:bookmarkEnd w:id="4"/>
  <w:bookmarkEnd w:id="5"/>
  <w:p w:rsidR="00313400" w:rsidRDefault="00313400" w:rsidP="00313400">
    <w:pPr>
      <w:pStyle w:val="Nagwek"/>
    </w:pPr>
  </w:p>
  <w:p w:rsidR="009E4DD8" w:rsidRDefault="009E4DD8">
    <w:pPr>
      <w:pStyle w:val="Nagwek"/>
    </w:pPr>
  </w:p>
  <w:p w:rsidR="00313400" w:rsidRDefault="00313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DD8" w:rsidRDefault="009E4D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6D5F"/>
    <w:rsid w:val="00007727"/>
    <w:rsid w:val="00017720"/>
    <w:rsid w:val="00035488"/>
    <w:rsid w:val="000A4C83"/>
    <w:rsid w:val="000D7F25"/>
    <w:rsid w:val="000E00E5"/>
    <w:rsid w:val="00173B20"/>
    <w:rsid w:val="001C69FF"/>
    <w:rsid w:val="001D455D"/>
    <w:rsid w:val="0023318D"/>
    <w:rsid w:val="00313400"/>
    <w:rsid w:val="003B6D5F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E4DD8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408DB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56205BD5-D53F-4EBA-987B-AD3A2670C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313400"/>
  </w:style>
  <w:style w:type="character" w:customStyle="1" w:styleId="StopkaZnak">
    <w:name w:val="Stopka Znak"/>
    <w:link w:val="Stopka"/>
    <w:uiPriority w:val="99"/>
    <w:rsid w:val="003134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2022-08-02T12:49:00Z</cp:lastPrinted>
  <dcterms:created xsi:type="dcterms:W3CDTF">2022-08-02T12:52:00Z</dcterms:created>
  <dcterms:modified xsi:type="dcterms:W3CDTF">2022-08-02T12:52:00Z</dcterms:modified>
</cp:coreProperties>
</file>