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5275C9" w:rsidRDefault="00E3089E" w:rsidP="005275C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275C9">
        <w:rPr>
          <w:rFonts w:ascii="Arial" w:hAnsi="Arial" w:cs="Arial"/>
          <w:sz w:val="24"/>
          <w:szCs w:val="24"/>
        </w:rPr>
        <w:t>Częstochowa</w:t>
      </w:r>
      <w:r w:rsidR="00EB1359" w:rsidRPr="005275C9">
        <w:rPr>
          <w:rFonts w:ascii="Arial" w:hAnsi="Arial" w:cs="Arial"/>
          <w:sz w:val="24"/>
          <w:szCs w:val="24"/>
        </w:rPr>
        <w:t xml:space="preserve"> dnia: </w:t>
      </w:r>
      <w:r w:rsidRPr="005275C9">
        <w:rPr>
          <w:rFonts w:ascii="Arial" w:hAnsi="Arial" w:cs="Arial"/>
          <w:sz w:val="24"/>
          <w:szCs w:val="24"/>
        </w:rPr>
        <w:t>2022-07-29</w:t>
      </w:r>
    </w:p>
    <w:p w:rsidR="00EB1359" w:rsidRPr="005275C9" w:rsidRDefault="00E3089E" w:rsidP="005275C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275C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5275C9" w:rsidRDefault="00E3089E" w:rsidP="005275C9">
      <w:pPr>
        <w:spacing w:line="360" w:lineRule="auto"/>
        <w:rPr>
          <w:rFonts w:ascii="Arial" w:hAnsi="Arial" w:cs="Arial"/>
          <w:sz w:val="24"/>
          <w:szCs w:val="24"/>
        </w:rPr>
      </w:pPr>
      <w:r w:rsidRPr="005275C9">
        <w:rPr>
          <w:rFonts w:ascii="Arial" w:hAnsi="Arial" w:cs="Arial"/>
          <w:sz w:val="24"/>
          <w:szCs w:val="24"/>
        </w:rPr>
        <w:t>Dąbrowskiego</w:t>
      </w:r>
      <w:r w:rsidR="00EB1359" w:rsidRPr="005275C9">
        <w:rPr>
          <w:rFonts w:ascii="Arial" w:hAnsi="Arial" w:cs="Arial"/>
          <w:sz w:val="24"/>
          <w:szCs w:val="24"/>
        </w:rPr>
        <w:t xml:space="preserve"> </w:t>
      </w:r>
      <w:r w:rsidRPr="005275C9">
        <w:rPr>
          <w:rFonts w:ascii="Arial" w:hAnsi="Arial" w:cs="Arial"/>
          <w:sz w:val="24"/>
          <w:szCs w:val="24"/>
        </w:rPr>
        <w:t>69</w:t>
      </w:r>
    </w:p>
    <w:p w:rsidR="00EB1359" w:rsidRPr="005275C9" w:rsidRDefault="00E3089E" w:rsidP="005275C9">
      <w:pPr>
        <w:spacing w:line="360" w:lineRule="auto"/>
        <w:rPr>
          <w:rFonts w:ascii="Arial" w:hAnsi="Arial" w:cs="Arial"/>
          <w:sz w:val="24"/>
          <w:szCs w:val="24"/>
        </w:rPr>
      </w:pPr>
      <w:r w:rsidRPr="005275C9">
        <w:rPr>
          <w:rFonts w:ascii="Arial" w:hAnsi="Arial" w:cs="Arial"/>
          <w:sz w:val="24"/>
          <w:szCs w:val="24"/>
        </w:rPr>
        <w:t>42-201</w:t>
      </w:r>
      <w:r w:rsidR="00EB1359" w:rsidRPr="005275C9">
        <w:rPr>
          <w:rFonts w:ascii="Arial" w:hAnsi="Arial" w:cs="Arial"/>
          <w:sz w:val="24"/>
          <w:szCs w:val="24"/>
        </w:rPr>
        <w:t xml:space="preserve"> </w:t>
      </w:r>
      <w:r w:rsidRPr="005275C9">
        <w:rPr>
          <w:rFonts w:ascii="Arial" w:hAnsi="Arial" w:cs="Arial"/>
          <w:sz w:val="24"/>
          <w:szCs w:val="24"/>
        </w:rPr>
        <w:t>Częstochowa</w:t>
      </w:r>
    </w:p>
    <w:p w:rsidR="00EB1359" w:rsidRPr="005275C9" w:rsidRDefault="00EB1359" w:rsidP="005275C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275C9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EB1359" w:rsidRDefault="00EB1359" w:rsidP="005275C9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275C9">
        <w:rPr>
          <w:rFonts w:ascii="Arial" w:hAnsi="Arial" w:cs="Arial"/>
          <w:bCs/>
          <w:sz w:val="24"/>
          <w:szCs w:val="24"/>
        </w:rPr>
        <w:t>[nazwa zamawiającego, adres]</w:t>
      </w:r>
    </w:p>
    <w:p w:rsidR="005275C9" w:rsidRPr="005275C9" w:rsidRDefault="005275C9" w:rsidP="005275C9">
      <w:pPr>
        <w:spacing w:after="48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275C9">
        <w:rPr>
          <w:rFonts w:ascii="Arial" w:hAnsi="Arial" w:cs="Arial"/>
          <w:b/>
          <w:bCs/>
          <w:sz w:val="24"/>
          <w:szCs w:val="24"/>
        </w:rPr>
        <w:t xml:space="preserve">Pismo: RK - </w:t>
      </w:r>
      <w:r w:rsidR="0084721A">
        <w:rPr>
          <w:rFonts w:ascii="Arial" w:hAnsi="Arial" w:cs="Arial"/>
          <w:b/>
          <w:bCs/>
          <w:sz w:val="24"/>
          <w:szCs w:val="24"/>
        </w:rPr>
        <w:t>582</w:t>
      </w:r>
      <w:bookmarkStart w:id="0" w:name="_GoBack"/>
      <w:bookmarkEnd w:id="0"/>
      <w:r w:rsidRPr="005275C9">
        <w:rPr>
          <w:rFonts w:ascii="Arial" w:hAnsi="Arial" w:cs="Arial"/>
          <w:b/>
          <w:bCs/>
          <w:sz w:val="24"/>
          <w:szCs w:val="24"/>
        </w:rPr>
        <w:t>/22</w:t>
      </w:r>
    </w:p>
    <w:p w:rsidR="00EB1359" w:rsidRPr="005275C9" w:rsidRDefault="00EB1359" w:rsidP="005275C9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5275C9">
        <w:rPr>
          <w:rFonts w:ascii="Arial" w:hAnsi="Arial" w:cs="Arial"/>
          <w:b/>
          <w:sz w:val="24"/>
          <w:szCs w:val="24"/>
        </w:rPr>
        <w:t>WYKONAWCY</w:t>
      </w:r>
    </w:p>
    <w:p w:rsidR="00EB1359" w:rsidRDefault="00EB1359" w:rsidP="005275C9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5275C9">
        <w:rPr>
          <w:rFonts w:ascii="Arial" w:hAnsi="Arial" w:cs="Arial"/>
          <w:sz w:val="24"/>
          <w:szCs w:val="24"/>
        </w:rPr>
        <w:t>ubiegający się o zamówienie</w:t>
      </w:r>
    </w:p>
    <w:p w:rsidR="00591199" w:rsidRPr="005275C9" w:rsidRDefault="00591199" w:rsidP="005275C9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</w:p>
    <w:p w:rsidR="00EB1359" w:rsidRPr="005275C9" w:rsidRDefault="00EB1359" w:rsidP="005275C9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5275C9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5275C9" w:rsidRDefault="00EB1359" w:rsidP="005275C9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75C9">
        <w:rPr>
          <w:rFonts w:ascii="Arial" w:hAnsi="Arial" w:cs="Arial"/>
          <w:b/>
          <w:sz w:val="24"/>
          <w:szCs w:val="24"/>
        </w:rPr>
        <w:t>o unieważnieniu postępowania</w:t>
      </w:r>
      <w:r w:rsidR="00591199">
        <w:rPr>
          <w:rFonts w:ascii="Arial" w:hAnsi="Arial" w:cs="Arial"/>
          <w:b/>
          <w:sz w:val="24"/>
          <w:szCs w:val="24"/>
        </w:rPr>
        <w:t xml:space="preserve"> na zadania nr 4 i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E3089E" w:rsidRPr="005275C9" w:rsidTr="007B7F04">
        <w:trPr>
          <w:trHeight w:val="638"/>
        </w:trPr>
        <w:tc>
          <w:tcPr>
            <w:tcW w:w="959" w:type="dxa"/>
            <w:shd w:val="clear" w:color="auto" w:fill="auto"/>
          </w:tcPr>
          <w:p w:rsidR="00E3089E" w:rsidRPr="005275C9" w:rsidRDefault="00E3089E" w:rsidP="005275C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089E" w:rsidRPr="005275C9" w:rsidRDefault="00E3089E" w:rsidP="005275C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275C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275C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275C9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5275C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275C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5275C9">
              <w:rPr>
                <w:rFonts w:ascii="Arial" w:hAnsi="Arial" w:cs="Arial"/>
                <w:b/>
                <w:bCs/>
                <w:sz w:val="24"/>
                <w:szCs w:val="24"/>
              </w:rPr>
              <w:t>Przeglądy, konserwacja i utrzymanie instalacji przeciwpożarowych w obiektach Politechniki Częstochowskiej</w:t>
            </w:r>
            <w:r w:rsidRPr="005275C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5275C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275C9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5275C9">
              <w:rPr>
                <w:rFonts w:ascii="Arial" w:hAnsi="Arial" w:cs="Arial"/>
                <w:b/>
                <w:sz w:val="24"/>
                <w:szCs w:val="24"/>
              </w:rPr>
              <w:t xml:space="preserve"> RK-NZ.261.27.2022.MT</w:t>
            </w:r>
            <w:r w:rsidRPr="005275C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5275C9" w:rsidRDefault="00010B31" w:rsidP="005275C9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5275C9" w:rsidRDefault="00010B31" w:rsidP="005275C9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5275C9" w:rsidRDefault="00EB1359" w:rsidP="005275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75C9">
        <w:rPr>
          <w:rFonts w:ascii="Arial" w:hAnsi="Arial" w:cs="Arial"/>
          <w:sz w:val="24"/>
          <w:szCs w:val="24"/>
        </w:rPr>
        <w:t xml:space="preserve">Zamawiający, </w:t>
      </w:r>
      <w:r w:rsidR="00E3089E" w:rsidRPr="005275C9">
        <w:rPr>
          <w:rFonts w:ascii="Arial" w:hAnsi="Arial" w:cs="Arial"/>
          <w:b/>
          <w:sz w:val="24"/>
          <w:szCs w:val="24"/>
        </w:rPr>
        <w:t>Politechnika Częstochowska</w:t>
      </w:r>
      <w:r w:rsidRPr="005275C9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3089E" w:rsidRPr="005275C9">
        <w:rPr>
          <w:rFonts w:ascii="Arial" w:hAnsi="Arial" w:cs="Arial"/>
          <w:sz w:val="24"/>
          <w:szCs w:val="24"/>
        </w:rPr>
        <w:t>(</w:t>
      </w:r>
      <w:proofErr w:type="spellStart"/>
      <w:r w:rsidR="00E3089E" w:rsidRPr="005275C9">
        <w:rPr>
          <w:rFonts w:ascii="Arial" w:hAnsi="Arial" w:cs="Arial"/>
          <w:sz w:val="24"/>
          <w:szCs w:val="24"/>
        </w:rPr>
        <w:t>t.j</w:t>
      </w:r>
      <w:proofErr w:type="spellEnd"/>
      <w:r w:rsidR="00E3089E" w:rsidRPr="005275C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3089E" w:rsidRPr="005275C9">
        <w:rPr>
          <w:rFonts w:ascii="Arial" w:hAnsi="Arial" w:cs="Arial"/>
          <w:sz w:val="24"/>
          <w:szCs w:val="24"/>
        </w:rPr>
        <w:t>późn</w:t>
      </w:r>
      <w:proofErr w:type="spellEnd"/>
      <w:r w:rsidR="00E3089E" w:rsidRPr="005275C9">
        <w:rPr>
          <w:rFonts w:ascii="Arial" w:hAnsi="Arial" w:cs="Arial"/>
          <w:sz w:val="24"/>
          <w:szCs w:val="24"/>
        </w:rPr>
        <w:t>. zm.)</w:t>
      </w:r>
      <w:r w:rsidRPr="005275C9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5275C9">
        <w:rPr>
          <w:rFonts w:ascii="Arial" w:hAnsi="Arial" w:cs="Arial"/>
          <w:sz w:val="24"/>
          <w:szCs w:val="24"/>
        </w:rPr>
        <w:t>na</w:t>
      </w:r>
      <w:r w:rsidRPr="005275C9">
        <w:rPr>
          <w:rFonts w:ascii="Arial" w:hAnsi="Arial" w:cs="Arial"/>
          <w:sz w:val="24"/>
          <w:szCs w:val="24"/>
        </w:rPr>
        <w:t xml:space="preserve"> </w:t>
      </w:r>
      <w:r w:rsidR="00591199">
        <w:rPr>
          <w:rFonts w:ascii="Arial" w:hAnsi="Arial" w:cs="Arial"/>
          <w:sz w:val="24"/>
          <w:szCs w:val="24"/>
        </w:rPr>
        <w:t>na</w:t>
      </w:r>
      <w:r w:rsidR="00010B31" w:rsidRPr="005275C9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5275C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275C9" w:rsidRDefault="00D44D12" w:rsidP="005275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lastRenderedPageBreak/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275C9" w:rsidRDefault="00D44D12" w:rsidP="005275C9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275C9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5275C9" w:rsidRDefault="00D44D12" w:rsidP="005275C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3089E" w:rsidRPr="005275C9" w:rsidTr="007B7F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9E" w:rsidRPr="005275C9" w:rsidRDefault="00E3089E" w:rsidP="005275C9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75C9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9E" w:rsidRPr="005275C9" w:rsidRDefault="00E3089E" w:rsidP="005275C9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275C9">
              <w:rPr>
                <w:rFonts w:ascii="Arial" w:hAnsi="Arial" w:cs="Arial"/>
                <w:b/>
                <w:sz w:val="24"/>
                <w:szCs w:val="24"/>
              </w:rPr>
              <w:t>Przeglądy, konserwacja i utrzymanie systemów zestawu pomp wodnych hydroforowych w budynkach Politechniki Częstochowskiej</w:t>
            </w:r>
          </w:p>
          <w:p w:rsidR="00E3089E" w:rsidRPr="005275C9" w:rsidRDefault="00E3089E" w:rsidP="005275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E3089E" w:rsidRPr="005275C9" w:rsidRDefault="00591199" w:rsidP="005275C9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E3089E" w:rsidRPr="005275C9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  <w:p w:rsidR="00E3089E" w:rsidRPr="005275C9" w:rsidRDefault="00E3089E" w:rsidP="005275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E3089E" w:rsidRPr="005275C9" w:rsidRDefault="00E3089E" w:rsidP="00591199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t xml:space="preserve"> Zamawiający unieważnił postępowanie, gdyż jedyna oferta jaka została złożona w przedmiotowym postępowaniu</w:t>
            </w:r>
            <w:r w:rsidR="005911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75C9">
              <w:rPr>
                <w:rFonts w:ascii="Arial" w:hAnsi="Arial" w:cs="Arial"/>
                <w:sz w:val="24"/>
                <w:szCs w:val="24"/>
              </w:rPr>
              <w:t>na zadanie nr</w:t>
            </w:r>
            <w:r w:rsidR="00591199">
              <w:rPr>
                <w:rFonts w:ascii="Arial" w:hAnsi="Arial" w:cs="Arial"/>
                <w:sz w:val="24"/>
                <w:szCs w:val="24"/>
              </w:rPr>
              <w:t xml:space="preserve"> 4</w:t>
            </w:r>
            <w:r w:rsidRPr="005275C9">
              <w:rPr>
                <w:rFonts w:ascii="Arial" w:hAnsi="Arial" w:cs="Arial"/>
                <w:sz w:val="24"/>
                <w:szCs w:val="24"/>
              </w:rPr>
              <w:t xml:space="preserve"> podlega odrzuceniu.</w:t>
            </w:r>
          </w:p>
        </w:tc>
      </w:tr>
      <w:tr w:rsidR="00E3089E" w:rsidRPr="005275C9" w:rsidTr="007B7F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9E" w:rsidRPr="005275C9" w:rsidRDefault="00E3089E" w:rsidP="005275C9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75C9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9E" w:rsidRPr="005275C9" w:rsidRDefault="00E3089E" w:rsidP="005275C9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275C9">
              <w:rPr>
                <w:rFonts w:ascii="Arial" w:hAnsi="Arial" w:cs="Arial"/>
                <w:b/>
                <w:sz w:val="24"/>
                <w:szCs w:val="24"/>
              </w:rPr>
              <w:t>Przeglądy, konserwacja i utrzymanie instalacji dźwiękowego systemu ostrzegania (DSO) w Domu Studenta nr 2 "Bliźniak" i Domu Studenta nr 7 "Herkules"</w:t>
            </w:r>
          </w:p>
          <w:p w:rsidR="00E3089E" w:rsidRPr="005275C9" w:rsidRDefault="00E3089E" w:rsidP="005275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E3089E" w:rsidRPr="005275C9" w:rsidRDefault="00591199" w:rsidP="005275C9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Art. 255 pkt 3 ustawy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E3089E" w:rsidRPr="005275C9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E3089E" w:rsidRPr="005275C9" w:rsidRDefault="00E3089E" w:rsidP="005275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E3089E" w:rsidRPr="005275C9" w:rsidRDefault="00E3089E" w:rsidP="005275C9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75C9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</w:t>
            </w:r>
            <w:r w:rsidR="00591199">
              <w:rPr>
                <w:rFonts w:ascii="Arial" w:hAnsi="Arial" w:cs="Arial"/>
                <w:sz w:val="24"/>
                <w:szCs w:val="24"/>
              </w:rPr>
              <w:t xml:space="preserve"> w zadaniu nr 5</w:t>
            </w:r>
            <w:r w:rsidRPr="005275C9">
              <w:rPr>
                <w:rFonts w:ascii="Arial" w:hAnsi="Arial" w:cs="Arial"/>
                <w:sz w:val="24"/>
                <w:szCs w:val="24"/>
              </w:rPr>
              <w:t>, niepodlegająca odrzuceniu</w:t>
            </w:r>
            <w:r w:rsidR="00591199">
              <w:rPr>
                <w:rFonts w:ascii="Arial" w:hAnsi="Arial" w:cs="Arial"/>
                <w:sz w:val="24"/>
                <w:szCs w:val="24"/>
              </w:rPr>
              <w:t>,</w:t>
            </w:r>
            <w:r w:rsidRPr="005275C9">
              <w:rPr>
                <w:rFonts w:ascii="Arial" w:hAnsi="Arial" w:cs="Arial"/>
                <w:sz w:val="24"/>
                <w:szCs w:val="24"/>
              </w:rPr>
              <w:t xml:space="preserve"> przewyższa kwotę, którą Zamawiający zamierza przeznaczyć na sfinansowanie zamówienia.</w:t>
            </w:r>
          </w:p>
        </w:tc>
      </w:tr>
    </w:tbl>
    <w:p w:rsidR="00010B31" w:rsidRPr="005275C9" w:rsidRDefault="00010B31" w:rsidP="005275C9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591199" w:rsidRDefault="00591199" w:rsidP="005275C9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010B31" w:rsidRDefault="005275C9" w:rsidP="005275C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5275C9" w:rsidRDefault="005275C9" w:rsidP="005275C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5275C9" w:rsidRPr="005275C9" w:rsidRDefault="005275C9" w:rsidP="005275C9">
      <w:pPr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p w:rsidR="00010B31" w:rsidRPr="005275C9" w:rsidRDefault="00010B31" w:rsidP="005275C9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10B31" w:rsidRPr="005275C9" w:rsidSect="005275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89E" w:rsidRDefault="00E3089E" w:rsidP="00E3089E">
      <w:r>
        <w:separator/>
      </w:r>
    </w:p>
  </w:endnote>
  <w:endnote w:type="continuationSeparator" w:id="0">
    <w:p w:rsidR="00E3089E" w:rsidRDefault="00E3089E" w:rsidP="00E30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89E" w:rsidRDefault="00E308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5C9" w:rsidRPr="005275C9" w:rsidRDefault="0084721A" w:rsidP="005275C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275C9" w:rsidRPr="005275C9" w:rsidTr="007B7F04">
      <w:tc>
        <w:tcPr>
          <w:tcW w:w="0" w:type="auto"/>
          <w:shd w:val="clear" w:color="auto" w:fill="auto"/>
          <w:vAlign w:val="center"/>
        </w:tcPr>
        <w:p w:rsidR="005275C9" w:rsidRPr="005275C9" w:rsidRDefault="005275C9" w:rsidP="005275C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275C9" w:rsidRPr="005275C9" w:rsidRDefault="005275C9" w:rsidP="005275C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275C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275C9" w:rsidRPr="005275C9" w:rsidRDefault="005275C9" w:rsidP="005275C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275C9" w:rsidRPr="005275C9" w:rsidRDefault="005275C9" w:rsidP="005275C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275C9" w:rsidRPr="005275C9" w:rsidRDefault="005275C9" w:rsidP="005275C9">
    <w:pPr>
      <w:spacing w:line="276" w:lineRule="auto"/>
      <w:rPr>
        <w:rFonts w:ascii="Roboto" w:hAnsi="Roboto"/>
        <w:b/>
        <w:bCs/>
        <w:sz w:val="24"/>
        <w:szCs w:val="24"/>
      </w:rPr>
    </w:pPr>
    <w:r w:rsidRPr="005275C9">
      <w:rPr>
        <w:rFonts w:ascii="Roboto" w:hAnsi="Roboto"/>
        <w:b/>
        <w:bCs/>
        <w:sz w:val="24"/>
        <w:szCs w:val="18"/>
      </w:rPr>
      <w:t>Kanclerz Politechniki Częstochowskiej</w:t>
    </w:r>
  </w:p>
  <w:p w:rsidR="005275C9" w:rsidRPr="005275C9" w:rsidRDefault="0084721A" w:rsidP="005275C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275C9" w:rsidRPr="005275C9">
      <w:rPr>
        <w:rFonts w:ascii="Roboto" w:hAnsi="Roboto"/>
        <w:sz w:val="24"/>
        <w:szCs w:val="24"/>
      </w:rPr>
      <w:t>ul. Gen. J.H. Dąbrowskiego 69, 42-201 Częstochowa</w:t>
    </w:r>
  </w:p>
  <w:p w:rsidR="005275C9" w:rsidRPr="005275C9" w:rsidRDefault="005275C9" w:rsidP="005275C9">
    <w:pPr>
      <w:spacing w:line="276" w:lineRule="auto"/>
      <w:rPr>
        <w:rFonts w:ascii="Arial" w:hAnsi="Arial"/>
        <w:noProof/>
        <w:sz w:val="24"/>
        <w:szCs w:val="24"/>
      </w:rPr>
    </w:pPr>
    <w:r w:rsidRPr="005275C9">
      <w:rPr>
        <w:rFonts w:ascii="Roboto" w:hAnsi="Roboto"/>
        <w:sz w:val="24"/>
        <w:szCs w:val="24"/>
      </w:rPr>
      <w:t>tel. +48 34 325 02 56, e-mail: kanclerz@pcz.pl</w:t>
    </w:r>
  </w:p>
  <w:p w:rsidR="005275C9" w:rsidRPr="005275C9" w:rsidRDefault="005275C9" w:rsidP="005275C9">
    <w:pPr>
      <w:rPr>
        <w:rFonts w:ascii="Roboto" w:hAnsi="Roboto"/>
        <w:b/>
        <w:sz w:val="24"/>
        <w:szCs w:val="24"/>
      </w:rPr>
    </w:pPr>
    <w:r w:rsidRPr="005275C9">
      <w:rPr>
        <w:rFonts w:ascii="Roboto" w:hAnsi="Roboto"/>
        <w:b/>
        <w:sz w:val="24"/>
        <w:szCs w:val="24"/>
      </w:rPr>
      <w:t>www.pcz.pl</w:t>
    </w:r>
  </w:p>
  <w:p w:rsidR="00E3089E" w:rsidRDefault="00E308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89E" w:rsidRDefault="00E308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89E" w:rsidRDefault="00E3089E" w:rsidP="00E3089E">
      <w:r>
        <w:separator/>
      </w:r>
    </w:p>
  </w:footnote>
  <w:footnote w:type="continuationSeparator" w:id="0">
    <w:p w:rsidR="00E3089E" w:rsidRDefault="00E3089E" w:rsidP="00E30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89E" w:rsidRDefault="00E30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5C9" w:rsidRPr="005275C9" w:rsidRDefault="0084721A" w:rsidP="005275C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275C9" w:rsidRPr="005275C9" w:rsidRDefault="005275C9" w:rsidP="005275C9">
    <w:pPr>
      <w:spacing w:after="160" w:line="259" w:lineRule="auto"/>
      <w:rPr>
        <w:rFonts w:ascii="Arial" w:hAnsi="Arial"/>
        <w:sz w:val="22"/>
        <w:szCs w:val="22"/>
      </w:rPr>
    </w:pPr>
  </w:p>
  <w:p w:rsidR="00E3089E" w:rsidRDefault="00E30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89E" w:rsidRDefault="00E308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FE9"/>
    <w:rsid w:val="00010B31"/>
    <w:rsid w:val="00104963"/>
    <w:rsid w:val="00150F65"/>
    <w:rsid w:val="005275C9"/>
    <w:rsid w:val="00591199"/>
    <w:rsid w:val="00625FE9"/>
    <w:rsid w:val="00823326"/>
    <w:rsid w:val="0084721A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3089E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81B5D98"/>
  <w15:chartTrackingRefBased/>
  <w15:docId w15:val="{CC6ADEF3-409F-4DB0-9308-034A1C0B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308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0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2022-07-29T12:41:00Z</dcterms:created>
  <dcterms:modified xsi:type="dcterms:W3CDTF">2022-07-29T12:41:00Z</dcterms:modified>
</cp:coreProperties>
</file>