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6F7" w:rsidRDefault="00E206F7" w:rsidP="00A41595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A41595" w:rsidRDefault="00B96EC7" w:rsidP="00A41595">
      <w:pPr>
        <w:spacing w:after="240" w:line="360" w:lineRule="auto"/>
        <w:jc w:val="right"/>
        <w:rPr>
          <w:rFonts w:ascii="Arial" w:hAnsi="Arial" w:cs="Arial"/>
        </w:rPr>
      </w:pPr>
      <w:r w:rsidRPr="00A41595">
        <w:rPr>
          <w:rFonts w:ascii="Arial" w:hAnsi="Arial" w:cs="Arial"/>
        </w:rPr>
        <w:t>Częstochowa</w:t>
      </w:r>
      <w:r w:rsidR="00FB7F50" w:rsidRPr="00A41595">
        <w:rPr>
          <w:rFonts w:ascii="Arial" w:hAnsi="Arial" w:cs="Arial"/>
        </w:rPr>
        <w:t xml:space="preserve"> dnia: </w:t>
      </w:r>
      <w:r w:rsidRPr="00A41595">
        <w:rPr>
          <w:rFonts w:ascii="Arial" w:hAnsi="Arial" w:cs="Arial"/>
        </w:rPr>
        <w:t>2022-07-29</w:t>
      </w:r>
    </w:p>
    <w:p w:rsidR="00FB7F50" w:rsidRPr="00A41595" w:rsidRDefault="00B96EC7" w:rsidP="00A41595">
      <w:pPr>
        <w:spacing w:after="40" w:line="360" w:lineRule="auto"/>
        <w:rPr>
          <w:rFonts w:ascii="Arial" w:hAnsi="Arial" w:cs="Arial"/>
          <w:b/>
          <w:bCs/>
        </w:rPr>
      </w:pPr>
      <w:r w:rsidRPr="00A41595">
        <w:rPr>
          <w:rFonts w:ascii="Arial" w:hAnsi="Arial" w:cs="Arial"/>
          <w:b/>
          <w:bCs/>
        </w:rPr>
        <w:t>Politechnika Częstochowska</w:t>
      </w:r>
    </w:p>
    <w:p w:rsidR="00FB7F50" w:rsidRPr="00A41595" w:rsidRDefault="00B96EC7" w:rsidP="00A41595">
      <w:pPr>
        <w:spacing w:line="360" w:lineRule="auto"/>
        <w:rPr>
          <w:rFonts w:ascii="Arial" w:hAnsi="Arial" w:cs="Arial"/>
        </w:rPr>
      </w:pPr>
      <w:r w:rsidRPr="00A41595">
        <w:rPr>
          <w:rFonts w:ascii="Arial" w:hAnsi="Arial" w:cs="Arial"/>
        </w:rPr>
        <w:t>Dąbrowskiego</w:t>
      </w:r>
      <w:r w:rsidR="00FB7F50" w:rsidRPr="00A41595">
        <w:rPr>
          <w:rFonts w:ascii="Arial" w:hAnsi="Arial" w:cs="Arial"/>
        </w:rPr>
        <w:t xml:space="preserve"> </w:t>
      </w:r>
      <w:r w:rsidRPr="00A41595">
        <w:rPr>
          <w:rFonts w:ascii="Arial" w:hAnsi="Arial" w:cs="Arial"/>
        </w:rPr>
        <w:t>69</w:t>
      </w:r>
    </w:p>
    <w:p w:rsidR="00FB7F50" w:rsidRPr="00A41595" w:rsidRDefault="00B96EC7" w:rsidP="00A41595">
      <w:pPr>
        <w:spacing w:line="360" w:lineRule="auto"/>
        <w:rPr>
          <w:rFonts w:ascii="Arial" w:hAnsi="Arial" w:cs="Arial"/>
        </w:rPr>
      </w:pPr>
      <w:r w:rsidRPr="00A41595">
        <w:rPr>
          <w:rFonts w:ascii="Arial" w:hAnsi="Arial" w:cs="Arial"/>
        </w:rPr>
        <w:t>42-201</w:t>
      </w:r>
      <w:r w:rsidR="00FB7F50" w:rsidRPr="00A41595">
        <w:rPr>
          <w:rFonts w:ascii="Arial" w:hAnsi="Arial" w:cs="Arial"/>
        </w:rPr>
        <w:t xml:space="preserve"> </w:t>
      </w:r>
      <w:r w:rsidRPr="00A41595">
        <w:rPr>
          <w:rFonts w:ascii="Arial" w:hAnsi="Arial" w:cs="Arial"/>
        </w:rPr>
        <w:t>Częstochowa</w:t>
      </w:r>
    </w:p>
    <w:p w:rsidR="00FB7F50" w:rsidRPr="00A41595" w:rsidRDefault="00FB7F50" w:rsidP="00A41595">
      <w:pPr>
        <w:spacing w:line="360" w:lineRule="auto"/>
        <w:jc w:val="both"/>
        <w:rPr>
          <w:rFonts w:ascii="Arial" w:hAnsi="Arial" w:cs="Arial"/>
          <w:bCs/>
        </w:rPr>
      </w:pPr>
      <w:r w:rsidRPr="00A41595">
        <w:rPr>
          <w:rFonts w:ascii="Arial" w:hAnsi="Arial" w:cs="Arial"/>
          <w:bCs/>
        </w:rPr>
        <w:t>……………………………………</w:t>
      </w:r>
      <w:r w:rsidR="004E7234" w:rsidRPr="00A41595">
        <w:rPr>
          <w:rFonts w:ascii="Arial" w:hAnsi="Arial" w:cs="Arial"/>
          <w:bCs/>
        </w:rPr>
        <w:t>………….</w:t>
      </w:r>
    </w:p>
    <w:p w:rsidR="00FB7F50" w:rsidRPr="00A41595" w:rsidRDefault="00FB7F50" w:rsidP="00A41595">
      <w:pPr>
        <w:spacing w:line="360" w:lineRule="auto"/>
        <w:jc w:val="both"/>
        <w:rPr>
          <w:rFonts w:ascii="Arial" w:hAnsi="Arial" w:cs="Arial"/>
          <w:bCs/>
        </w:rPr>
      </w:pPr>
      <w:r w:rsidRPr="00A41595">
        <w:rPr>
          <w:rFonts w:ascii="Arial" w:hAnsi="Arial" w:cs="Arial"/>
          <w:bCs/>
        </w:rPr>
        <w:t>[nazwa zamawiającego, adres]</w:t>
      </w:r>
    </w:p>
    <w:p w:rsidR="008642B3" w:rsidRPr="00A41595" w:rsidRDefault="00836DAF" w:rsidP="00A41595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41595">
        <w:rPr>
          <w:rFonts w:ascii="Arial" w:hAnsi="Arial" w:cs="Arial"/>
          <w:szCs w:val="24"/>
        </w:rPr>
        <w:t>OGŁOSZENIE</w:t>
      </w:r>
    </w:p>
    <w:p w:rsidR="008642B3" w:rsidRPr="00A41595" w:rsidRDefault="008642B3" w:rsidP="00A41595">
      <w:pPr>
        <w:spacing w:after="480" w:line="360" w:lineRule="auto"/>
        <w:jc w:val="center"/>
        <w:rPr>
          <w:rFonts w:ascii="Arial" w:hAnsi="Arial" w:cs="Arial"/>
          <w:b/>
        </w:rPr>
      </w:pPr>
      <w:r w:rsidRPr="00A41595">
        <w:rPr>
          <w:rFonts w:ascii="Arial" w:hAnsi="Arial" w:cs="Arial"/>
          <w:b/>
        </w:rPr>
        <w:t xml:space="preserve">o </w:t>
      </w:r>
      <w:r w:rsidR="0054734E" w:rsidRPr="00A41595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717"/>
      </w:tblGrid>
      <w:tr w:rsidR="00B96EC7" w:rsidRPr="00A41595" w:rsidTr="00301B6B">
        <w:trPr>
          <w:trHeight w:val="638"/>
        </w:trPr>
        <w:tc>
          <w:tcPr>
            <w:tcW w:w="959" w:type="dxa"/>
            <w:shd w:val="clear" w:color="auto" w:fill="auto"/>
          </w:tcPr>
          <w:p w:rsidR="00B96EC7" w:rsidRPr="00A41595" w:rsidRDefault="00B96EC7" w:rsidP="00A4159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96EC7" w:rsidRDefault="00B96EC7" w:rsidP="00A41595">
            <w:pPr>
              <w:spacing w:after="60" w:line="360" w:lineRule="auto"/>
              <w:jc w:val="both"/>
              <w:rPr>
                <w:rFonts w:ascii="Arial" w:hAnsi="Arial" w:cs="Arial"/>
                <w:bCs/>
              </w:rPr>
            </w:pPr>
            <w:r w:rsidRPr="00A41595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A41595">
              <w:rPr>
                <w:rFonts w:ascii="Arial" w:hAnsi="Arial" w:cs="Arial"/>
              </w:rPr>
              <w:t>Pzp</w:t>
            </w:r>
            <w:proofErr w:type="spellEnd"/>
            <w:r w:rsidRPr="00A41595">
              <w:rPr>
                <w:rFonts w:ascii="Arial" w:hAnsi="Arial" w:cs="Arial"/>
                <w:b/>
              </w:rPr>
              <w:t xml:space="preserve"> </w:t>
            </w:r>
            <w:r w:rsidRPr="00A41595">
              <w:rPr>
                <w:rFonts w:ascii="Arial" w:hAnsi="Arial" w:cs="Arial"/>
                <w:bCs/>
              </w:rPr>
              <w:t>na</w:t>
            </w:r>
            <w:r w:rsidRPr="00A41595">
              <w:rPr>
                <w:rFonts w:ascii="Arial" w:hAnsi="Arial" w:cs="Arial"/>
                <w:b/>
              </w:rPr>
              <w:t xml:space="preserve"> </w:t>
            </w:r>
            <w:r w:rsidRPr="00A41595">
              <w:rPr>
                <w:rFonts w:ascii="Arial" w:hAnsi="Arial" w:cs="Arial"/>
                <w:bCs/>
              </w:rPr>
              <w:t>”</w:t>
            </w:r>
            <w:r w:rsidRPr="00A41595">
              <w:rPr>
                <w:rFonts w:ascii="Arial" w:hAnsi="Arial" w:cs="Arial"/>
                <w:b/>
                <w:bCs/>
              </w:rPr>
              <w:t>Przeglądy, konserwacja i utrzymanie instalacji przeciwpożarowych w obiektach Politechniki Częstochowskiej</w:t>
            </w:r>
            <w:r w:rsidRPr="00A41595">
              <w:rPr>
                <w:rFonts w:ascii="Arial" w:hAnsi="Arial" w:cs="Arial"/>
                <w:bCs/>
              </w:rPr>
              <w:t>”</w:t>
            </w:r>
            <w:r w:rsidRPr="00A41595">
              <w:rPr>
                <w:rFonts w:ascii="Arial" w:hAnsi="Arial" w:cs="Arial"/>
                <w:b/>
              </w:rPr>
              <w:t xml:space="preserve"> </w:t>
            </w:r>
            <w:r w:rsidRPr="00A41595">
              <w:rPr>
                <w:rFonts w:ascii="Arial" w:hAnsi="Arial" w:cs="Arial"/>
                <w:bCs/>
              </w:rPr>
              <w:t>– znak sprawy</w:t>
            </w:r>
            <w:r w:rsidRPr="00A41595">
              <w:rPr>
                <w:rFonts w:ascii="Arial" w:hAnsi="Arial" w:cs="Arial"/>
                <w:b/>
              </w:rPr>
              <w:t xml:space="preserve"> RK-NZ.261.27.2022.MT</w:t>
            </w:r>
            <w:r w:rsidRPr="00A41595">
              <w:rPr>
                <w:rFonts w:ascii="Arial" w:hAnsi="Arial" w:cs="Arial"/>
                <w:bCs/>
              </w:rPr>
              <w:t>.</w:t>
            </w:r>
          </w:p>
          <w:p w:rsidR="00E206F7" w:rsidRPr="00A41595" w:rsidRDefault="00E206F7" w:rsidP="00A41595">
            <w:pPr>
              <w:spacing w:after="6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8642B3" w:rsidRPr="00A41595" w:rsidRDefault="00B96EC7" w:rsidP="00A4159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A41595">
        <w:rPr>
          <w:rFonts w:ascii="Arial" w:hAnsi="Arial" w:cs="Arial"/>
        </w:rPr>
        <w:t xml:space="preserve"> </w:t>
      </w:r>
      <w:r w:rsidR="00C65E53" w:rsidRPr="00A41595">
        <w:rPr>
          <w:rFonts w:ascii="Arial" w:hAnsi="Arial" w:cs="Arial"/>
        </w:rPr>
        <w:t xml:space="preserve">Zamawiający, </w:t>
      </w:r>
      <w:r w:rsidRPr="00A41595">
        <w:rPr>
          <w:rFonts w:ascii="Arial" w:hAnsi="Arial" w:cs="Arial"/>
          <w:b/>
        </w:rPr>
        <w:t>Politechnika Częstochowska</w:t>
      </w:r>
      <w:r w:rsidR="00C65E53" w:rsidRPr="00A41595">
        <w:rPr>
          <w:rFonts w:ascii="Arial" w:hAnsi="Arial" w:cs="Arial"/>
        </w:rPr>
        <w:t>, działając na podstawie art. 253 ust. 1</w:t>
      </w:r>
      <w:r w:rsidR="00836DAF" w:rsidRPr="00A41595">
        <w:rPr>
          <w:rFonts w:ascii="Arial" w:hAnsi="Arial" w:cs="Arial"/>
        </w:rPr>
        <w:t xml:space="preserve"> pkt. 1 i ust. 2</w:t>
      </w:r>
      <w:r w:rsidR="00C65E53" w:rsidRPr="00A41595">
        <w:rPr>
          <w:rFonts w:ascii="Arial" w:hAnsi="Arial" w:cs="Arial"/>
        </w:rPr>
        <w:t xml:space="preserve"> ustawy z dnia 11 września 2019r. Prawo zamówień publicznych </w:t>
      </w:r>
      <w:r w:rsidRPr="00A41595">
        <w:rPr>
          <w:rFonts w:ascii="Arial" w:hAnsi="Arial" w:cs="Arial"/>
        </w:rPr>
        <w:t>(</w:t>
      </w:r>
      <w:proofErr w:type="spellStart"/>
      <w:r w:rsidRPr="00A41595">
        <w:rPr>
          <w:rFonts w:ascii="Arial" w:hAnsi="Arial" w:cs="Arial"/>
        </w:rPr>
        <w:t>t.j</w:t>
      </w:r>
      <w:proofErr w:type="spellEnd"/>
      <w:r w:rsidRPr="00A41595">
        <w:rPr>
          <w:rFonts w:ascii="Arial" w:hAnsi="Arial" w:cs="Arial"/>
        </w:rPr>
        <w:t xml:space="preserve">. Dz.U. z 2021r. poz. 1129 z </w:t>
      </w:r>
      <w:proofErr w:type="spellStart"/>
      <w:r w:rsidRPr="00A41595">
        <w:rPr>
          <w:rFonts w:ascii="Arial" w:hAnsi="Arial" w:cs="Arial"/>
        </w:rPr>
        <w:t>późn</w:t>
      </w:r>
      <w:proofErr w:type="spellEnd"/>
      <w:r w:rsidRPr="00A41595">
        <w:rPr>
          <w:rFonts w:ascii="Arial" w:hAnsi="Arial" w:cs="Arial"/>
        </w:rPr>
        <w:t>. zm.)</w:t>
      </w:r>
      <w:r w:rsidR="00C65E53" w:rsidRPr="00A41595">
        <w:rPr>
          <w:rFonts w:ascii="Arial" w:hAnsi="Arial" w:cs="Arial"/>
        </w:rPr>
        <w:t xml:space="preserve">, zwanej dalej „ustawą </w:t>
      </w:r>
      <w:proofErr w:type="spellStart"/>
      <w:r w:rsidR="00C65E53" w:rsidRPr="00A41595">
        <w:rPr>
          <w:rFonts w:ascii="Arial" w:hAnsi="Arial" w:cs="Arial"/>
        </w:rPr>
        <w:t>Pzp</w:t>
      </w:r>
      <w:proofErr w:type="spellEnd"/>
      <w:r w:rsidR="00C65E53" w:rsidRPr="00A41595">
        <w:rPr>
          <w:rFonts w:ascii="Arial" w:hAnsi="Arial" w:cs="Arial"/>
        </w:rPr>
        <w:t>”</w:t>
      </w:r>
      <w:r w:rsidR="00D26ED6" w:rsidRPr="00A41595">
        <w:rPr>
          <w:rFonts w:ascii="Arial" w:hAnsi="Arial" w:cs="Arial"/>
        </w:rPr>
        <w:t xml:space="preserve">, </w:t>
      </w:r>
      <w:r w:rsidR="00C65E53" w:rsidRPr="00A41595">
        <w:rPr>
          <w:rFonts w:ascii="Arial" w:hAnsi="Arial" w:cs="Arial"/>
        </w:rPr>
        <w:t>informuje</w:t>
      </w:r>
      <w:r w:rsidR="00D26ED6" w:rsidRPr="00A41595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41595">
        <w:rPr>
          <w:rFonts w:ascii="Arial" w:hAnsi="Arial" w:cs="Arial"/>
        </w:rPr>
        <w:t>najkorzystniejsz</w:t>
      </w:r>
      <w:r w:rsidR="00D26ED6" w:rsidRPr="00A41595">
        <w:rPr>
          <w:rFonts w:ascii="Arial" w:hAnsi="Arial" w:cs="Arial"/>
        </w:rPr>
        <w:t xml:space="preserve">a wybrana została </w:t>
      </w:r>
      <w:r w:rsidR="00756CDA" w:rsidRPr="00A41595">
        <w:rPr>
          <w:rFonts w:ascii="Arial" w:hAnsi="Arial" w:cs="Arial"/>
        </w:rPr>
        <w:t>ofer</w:t>
      </w:r>
      <w:r w:rsidR="00D26ED6" w:rsidRPr="00A41595">
        <w:rPr>
          <w:rFonts w:ascii="Arial" w:hAnsi="Arial" w:cs="Arial"/>
        </w:rPr>
        <w:t>t</w:t>
      </w:r>
      <w:r w:rsidR="009F0E5C" w:rsidRPr="00A41595">
        <w:rPr>
          <w:rFonts w:ascii="Arial" w:hAnsi="Arial" w:cs="Arial"/>
        </w:rPr>
        <w:t>a</w:t>
      </w:r>
      <w:r w:rsidR="00D26ED6" w:rsidRPr="00A41595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96EC7" w:rsidRPr="00A41595" w:rsidTr="00301B6B">
        <w:trPr>
          <w:cantSplit/>
        </w:trPr>
        <w:tc>
          <w:tcPr>
            <w:tcW w:w="9498" w:type="dxa"/>
          </w:tcPr>
          <w:p w:rsidR="00B96EC7" w:rsidRPr="00A41595" w:rsidRDefault="00B96EC7" w:rsidP="00A4159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41595">
              <w:rPr>
                <w:rFonts w:ascii="Arial" w:hAnsi="Arial" w:cs="Arial"/>
                <w:b/>
              </w:rPr>
              <w:lastRenderedPageBreak/>
              <w:t xml:space="preserve">INSAL Elektroniczne Systemy Zabezpieczeń mgr inż. Stanisław </w:t>
            </w:r>
            <w:proofErr w:type="spellStart"/>
            <w:r w:rsidRPr="00A41595">
              <w:rPr>
                <w:rFonts w:ascii="Arial" w:hAnsi="Arial" w:cs="Arial"/>
                <w:b/>
              </w:rPr>
              <w:t>Żesławski</w:t>
            </w:r>
            <w:proofErr w:type="spellEnd"/>
          </w:p>
          <w:p w:rsidR="00B96EC7" w:rsidRPr="00A41595" w:rsidRDefault="00B96EC7" w:rsidP="00A4159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1595">
              <w:rPr>
                <w:rFonts w:ascii="Arial" w:hAnsi="Arial" w:cs="Arial"/>
                <w:bCs/>
              </w:rPr>
              <w:t xml:space="preserve">Popiełuszki 18 </w:t>
            </w:r>
          </w:p>
          <w:p w:rsidR="00B96EC7" w:rsidRPr="00A41595" w:rsidRDefault="00B96EC7" w:rsidP="00A4159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1595">
              <w:rPr>
                <w:rFonts w:ascii="Arial" w:hAnsi="Arial" w:cs="Arial"/>
                <w:bCs/>
              </w:rPr>
              <w:t>42-217 Częstochowa</w:t>
            </w:r>
          </w:p>
          <w:p w:rsidR="00B96EC7" w:rsidRPr="00A41595" w:rsidRDefault="00B96EC7" w:rsidP="00A41595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na:</w:t>
            </w:r>
          </w:p>
          <w:p w:rsidR="00B96EC7" w:rsidRPr="00A41595" w:rsidRDefault="00B96EC7" w:rsidP="00A41595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46153">
              <w:rPr>
                <w:rFonts w:ascii="Arial" w:hAnsi="Arial" w:cs="Arial"/>
                <w:b/>
              </w:rPr>
              <w:t>Zadanie nr 1</w:t>
            </w:r>
            <w:r w:rsidRPr="00A41595">
              <w:rPr>
                <w:rFonts w:ascii="Arial" w:hAnsi="Arial" w:cs="Arial"/>
              </w:rPr>
              <w:t xml:space="preserve">: Przeglądy, konserwacja i utrzymanie systemów oddymiania pionowych dróg ewakuacji, klatek schodowych, szybów windowych, drzwi p.poż w budynkach Politechniki Częstochowskiej za cenę brutto </w:t>
            </w:r>
            <w:r w:rsidRPr="00A41595">
              <w:rPr>
                <w:rFonts w:ascii="Arial" w:hAnsi="Arial" w:cs="Arial"/>
                <w:b/>
              </w:rPr>
              <w:t>52 889.40 zł</w:t>
            </w:r>
            <w:r w:rsidRPr="00A41595">
              <w:rPr>
                <w:rFonts w:ascii="Arial" w:hAnsi="Arial" w:cs="Arial"/>
                <w:bCs/>
              </w:rPr>
              <w:t>.</w:t>
            </w:r>
          </w:p>
          <w:p w:rsidR="00B96EC7" w:rsidRPr="00A41595" w:rsidRDefault="00B96EC7" w:rsidP="00A4159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  <w:color w:val="000000"/>
              </w:rPr>
              <w:t>Uzasadnienie wyboru:</w:t>
            </w:r>
          </w:p>
          <w:p w:rsidR="00B96EC7" w:rsidRPr="00A41595" w:rsidRDefault="00B96EC7" w:rsidP="00A4159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96EC7" w:rsidRPr="00A41595" w:rsidTr="00301B6B">
        <w:trPr>
          <w:cantSplit/>
        </w:trPr>
        <w:tc>
          <w:tcPr>
            <w:tcW w:w="9498" w:type="dxa"/>
          </w:tcPr>
          <w:p w:rsidR="00B96EC7" w:rsidRPr="00A41595" w:rsidRDefault="00B96EC7" w:rsidP="00A4159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41595">
              <w:rPr>
                <w:rFonts w:ascii="Arial" w:hAnsi="Arial" w:cs="Arial"/>
                <w:color w:val="000000"/>
              </w:rPr>
              <w:t xml:space="preserve"> </w:t>
            </w:r>
            <w:r w:rsidRPr="00A41595">
              <w:rPr>
                <w:rFonts w:ascii="Arial" w:hAnsi="Arial" w:cs="Arial"/>
                <w:b/>
              </w:rPr>
              <w:t>PPUH Asekuracja2000 sp. z o.o.</w:t>
            </w:r>
          </w:p>
          <w:p w:rsidR="00B96EC7" w:rsidRPr="00A41595" w:rsidRDefault="00B96EC7" w:rsidP="00A4159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1595">
              <w:rPr>
                <w:rFonts w:ascii="Arial" w:hAnsi="Arial" w:cs="Arial"/>
                <w:bCs/>
              </w:rPr>
              <w:t xml:space="preserve">Armii Krajowej 66 </w:t>
            </w:r>
          </w:p>
          <w:p w:rsidR="00B96EC7" w:rsidRPr="00A41595" w:rsidRDefault="00B96EC7" w:rsidP="00A4159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1595">
              <w:rPr>
                <w:rFonts w:ascii="Arial" w:hAnsi="Arial" w:cs="Arial"/>
                <w:bCs/>
              </w:rPr>
              <w:t>42 202 Częstochowa</w:t>
            </w:r>
          </w:p>
          <w:p w:rsidR="00B96EC7" w:rsidRPr="00A41595" w:rsidRDefault="00B96EC7" w:rsidP="00A41595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na:</w:t>
            </w:r>
          </w:p>
          <w:p w:rsidR="00B96EC7" w:rsidRPr="00A41595" w:rsidRDefault="00B96EC7" w:rsidP="00A41595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B46153">
              <w:rPr>
                <w:rFonts w:ascii="Arial" w:hAnsi="Arial" w:cs="Arial"/>
                <w:b/>
              </w:rPr>
              <w:t>Zadanie nr 2</w:t>
            </w:r>
            <w:r w:rsidRPr="00A41595">
              <w:rPr>
                <w:rFonts w:ascii="Arial" w:hAnsi="Arial" w:cs="Arial"/>
              </w:rPr>
              <w:t xml:space="preserve">: Przeglądy, konserwacja i utrzymanie instalacji systemów ochrony przeciwpożarowej (SOP/SSP) systemów sygnalizacji pożarowej w budynkach Politechniki Częstochowskiej za cenę brutto </w:t>
            </w:r>
            <w:r w:rsidRPr="00A41595">
              <w:rPr>
                <w:rFonts w:ascii="Arial" w:hAnsi="Arial" w:cs="Arial"/>
                <w:b/>
              </w:rPr>
              <w:t>140 133.88 zł</w:t>
            </w:r>
            <w:r w:rsidRPr="00A41595">
              <w:rPr>
                <w:rFonts w:ascii="Arial" w:hAnsi="Arial" w:cs="Arial"/>
                <w:bCs/>
              </w:rPr>
              <w:t>.</w:t>
            </w:r>
          </w:p>
          <w:p w:rsidR="00B96EC7" w:rsidRPr="00A41595" w:rsidRDefault="00B96EC7" w:rsidP="00A4159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  <w:color w:val="000000"/>
              </w:rPr>
              <w:t>Uzasadnienie wyboru:</w:t>
            </w:r>
          </w:p>
          <w:p w:rsidR="00B96EC7" w:rsidRPr="00A41595" w:rsidRDefault="00B96EC7" w:rsidP="00A4159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96EC7" w:rsidRPr="00A41595" w:rsidTr="00301B6B">
        <w:trPr>
          <w:cantSplit/>
        </w:trPr>
        <w:tc>
          <w:tcPr>
            <w:tcW w:w="9498" w:type="dxa"/>
          </w:tcPr>
          <w:p w:rsidR="00B96EC7" w:rsidRPr="00A41595" w:rsidRDefault="00B96EC7" w:rsidP="00A4159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41595">
              <w:rPr>
                <w:rFonts w:ascii="Arial" w:hAnsi="Arial" w:cs="Arial"/>
                <w:color w:val="000000"/>
              </w:rPr>
              <w:lastRenderedPageBreak/>
              <w:t xml:space="preserve"> </w:t>
            </w:r>
            <w:r w:rsidRPr="00A41595">
              <w:rPr>
                <w:rFonts w:ascii="Arial" w:hAnsi="Arial" w:cs="Arial"/>
                <w:b/>
              </w:rPr>
              <w:t>CERBER FIRE SECURITY SPÓŁKA Z OGRANICZONĄ ODPOWIEDZIALNOŚCIĄ</w:t>
            </w:r>
          </w:p>
          <w:p w:rsidR="00B96EC7" w:rsidRPr="00A41595" w:rsidRDefault="00B96EC7" w:rsidP="00A4159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1595">
              <w:rPr>
                <w:rFonts w:ascii="Arial" w:hAnsi="Arial" w:cs="Arial"/>
                <w:bCs/>
              </w:rPr>
              <w:t xml:space="preserve">MIROWSKA 157 </w:t>
            </w:r>
          </w:p>
          <w:p w:rsidR="00B96EC7" w:rsidRPr="00A41595" w:rsidRDefault="00B96EC7" w:rsidP="00A4159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1595">
              <w:rPr>
                <w:rFonts w:ascii="Arial" w:hAnsi="Arial" w:cs="Arial"/>
                <w:bCs/>
              </w:rPr>
              <w:t>42-202 CZĘSTOCHOWA</w:t>
            </w:r>
          </w:p>
          <w:p w:rsidR="00B96EC7" w:rsidRPr="00A41595" w:rsidRDefault="00B96EC7" w:rsidP="00A41595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na:</w:t>
            </w:r>
          </w:p>
          <w:p w:rsidR="00B96EC7" w:rsidRPr="00A41595" w:rsidRDefault="00B96EC7" w:rsidP="00A41595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bookmarkStart w:id="1" w:name="_GoBack"/>
            <w:r w:rsidRPr="00B46153">
              <w:rPr>
                <w:rFonts w:ascii="Arial" w:hAnsi="Arial" w:cs="Arial"/>
                <w:b/>
              </w:rPr>
              <w:t>Zadanie nr 3</w:t>
            </w:r>
            <w:bookmarkEnd w:id="1"/>
            <w:r w:rsidRPr="00A41595">
              <w:rPr>
                <w:rFonts w:ascii="Arial" w:hAnsi="Arial" w:cs="Arial"/>
              </w:rPr>
              <w:t xml:space="preserve">: Przeglądy, konserwacja i utrzymanie systemów instalacji oświetlenia awaryjnego/ewakuacyjnego w budynkach Politechniki Częstochowskiej za cenę brutto </w:t>
            </w:r>
            <w:r w:rsidRPr="00A41595">
              <w:rPr>
                <w:rFonts w:ascii="Arial" w:hAnsi="Arial" w:cs="Arial"/>
                <w:b/>
              </w:rPr>
              <w:t>112 901.52 zł</w:t>
            </w:r>
            <w:r w:rsidRPr="00A41595">
              <w:rPr>
                <w:rFonts w:ascii="Arial" w:hAnsi="Arial" w:cs="Arial"/>
                <w:bCs/>
              </w:rPr>
              <w:t>.</w:t>
            </w:r>
          </w:p>
          <w:p w:rsidR="00B96EC7" w:rsidRPr="00A41595" w:rsidRDefault="00B96EC7" w:rsidP="00A4159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  <w:color w:val="000000"/>
              </w:rPr>
              <w:t>Uzasadnienie wyboru:</w:t>
            </w:r>
          </w:p>
          <w:p w:rsidR="00B96EC7" w:rsidRPr="00A41595" w:rsidRDefault="00B96EC7" w:rsidP="00A4159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A41595" w:rsidRDefault="00B96EC7" w:rsidP="00A4159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41595">
        <w:rPr>
          <w:rFonts w:ascii="Arial" w:hAnsi="Arial" w:cs="Arial"/>
          <w:color w:val="000000"/>
        </w:rPr>
        <w:t xml:space="preserve"> </w:t>
      </w:r>
      <w:r w:rsidR="00915B9E" w:rsidRPr="00A41595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076"/>
        <w:gridCol w:w="2693"/>
        <w:gridCol w:w="1560"/>
      </w:tblGrid>
      <w:tr w:rsidR="00211A34" w:rsidRPr="00A41595" w:rsidTr="000C62D5">
        <w:tc>
          <w:tcPr>
            <w:tcW w:w="2169" w:type="dxa"/>
            <w:shd w:val="clear" w:color="auto" w:fill="F3F3F3"/>
          </w:tcPr>
          <w:p w:rsidR="00211A34" w:rsidRPr="00A41595" w:rsidRDefault="00211A34" w:rsidP="00A4159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41595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076" w:type="dxa"/>
            <w:shd w:val="clear" w:color="auto" w:fill="F3F3F3"/>
          </w:tcPr>
          <w:p w:rsidR="00211A34" w:rsidRPr="00A41595" w:rsidRDefault="00211A34" w:rsidP="00A4159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41595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:rsidR="00211A34" w:rsidRPr="00A41595" w:rsidRDefault="00211A34" w:rsidP="00A4159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41595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A41595" w:rsidRDefault="00211A34" w:rsidP="00A4159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41595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B96EC7" w:rsidRPr="00A41595" w:rsidTr="000C62D5">
        <w:tc>
          <w:tcPr>
            <w:tcW w:w="2169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 xml:space="preserve">1 - Przeglądy, konserwacja i utrzymanie systemów oddymiania pionowych dróg ewakuacji, klatek schodowych, szybów windowych, drzwi p.poż w </w:t>
            </w:r>
            <w:r w:rsidRPr="00A41595">
              <w:rPr>
                <w:rFonts w:ascii="Arial" w:hAnsi="Arial" w:cs="Arial"/>
              </w:rPr>
              <w:lastRenderedPageBreak/>
              <w:t>budynkach Politechniki Częstochowskiej</w:t>
            </w:r>
          </w:p>
        </w:tc>
        <w:tc>
          <w:tcPr>
            <w:tcW w:w="3076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41595">
              <w:rPr>
                <w:rFonts w:ascii="Arial" w:hAnsi="Arial" w:cs="Arial"/>
                <w:b/>
                <w:bCs/>
              </w:rPr>
              <w:lastRenderedPageBreak/>
              <w:t xml:space="preserve">INSAL Elektroniczne Systemy Zabezpieczeń mgr inż. Stanisław </w:t>
            </w:r>
            <w:proofErr w:type="spellStart"/>
            <w:r w:rsidRPr="00A41595">
              <w:rPr>
                <w:rFonts w:ascii="Arial" w:hAnsi="Arial" w:cs="Arial"/>
                <w:b/>
                <w:bCs/>
              </w:rPr>
              <w:t>Żesławski</w:t>
            </w:r>
            <w:proofErr w:type="spellEnd"/>
          </w:p>
          <w:p w:rsidR="00B96EC7" w:rsidRPr="00A41595" w:rsidRDefault="00B96EC7" w:rsidP="00A41595">
            <w:pPr>
              <w:spacing w:line="360" w:lineRule="auto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Popiełuszki 18</w:t>
            </w:r>
          </w:p>
          <w:p w:rsidR="00B96EC7" w:rsidRPr="00A41595" w:rsidRDefault="00B96EC7" w:rsidP="00A4159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42-217 Częstochowa</w:t>
            </w:r>
          </w:p>
        </w:tc>
        <w:tc>
          <w:tcPr>
            <w:tcW w:w="2693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1 - Cena - 90.00</w:t>
            </w:r>
          </w:p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2 - Czas reakcji serwisu na przystąpienie do usunięcia awarii 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6EC7" w:rsidRPr="00A41595" w:rsidRDefault="00B96EC7" w:rsidP="00A4159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 xml:space="preserve">  100,00</w:t>
            </w:r>
          </w:p>
        </w:tc>
      </w:tr>
      <w:tr w:rsidR="00B96EC7" w:rsidRPr="00A41595" w:rsidTr="000C62D5">
        <w:tc>
          <w:tcPr>
            <w:tcW w:w="2169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1 - Przeglądy, konserwacja i utrzymanie systemów oddymiania pionowych dróg ewakuacji, klatek schodowych, szybów windowych, drzwi p.poż w budynkach Politechniki Częstochowskiej</w:t>
            </w:r>
          </w:p>
        </w:tc>
        <w:tc>
          <w:tcPr>
            <w:tcW w:w="3076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41595">
              <w:rPr>
                <w:rFonts w:ascii="Arial" w:hAnsi="Arial" w:cs="Arial"/>
                <w:b/>
                <w:bCs/>
              </w:rPr>
              <w:t>PPUH Asekuracja2000 sp. z o.o.</w:t>
            </w:r>
          </w:p>
          <w:p w:rsidR="00B96EC7" w:rsidRPr="00A41595" w:rsidRDefault="00B96EC7" w:rsidP="00A41595">
            <w:pPr>
              <w:spacing w:line="360" w:lineRule="auto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Armii Krajowej 66</w:t>
            </w:r>
          </w:p>
          <w:p w:rsidR="00B96EC7" w:rsidRPr="00A41595" w:rsidRDefault="00B96EC7" w:rsidP="00A4159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42 202 Częstochowa</w:t>
            </w:r>
          </w:p>
        </w:tc>
        <w:tc>
          <w:tcPr>
            <w:tcW w:w="2693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1 - Cena - 71.67</w:t>
            </w:r>
          </w:p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2 - Czas reakcji serwisu na przystąpienie do usunięcia awarii 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6EC7" w:rsidRPr="00A41595" w:rsidRDefault="00B96EC7" w:rsidP="00A4159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 xml:space="preserve">  81,67</w:t>
            </w:r>
          </w:p>
        </w:tc>
      </w:tr>
      <w:tr w:rsidR="00B96EC7" w:rsidRPr="00A41595" w:rsidTr="000C62D5">
        <w:tc>
          <w:tcPr>
            <w:tcW w:w="2169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 xml:space="preserve">1 - Przeglądy, konserwacja i utrzymanie systemów oddymiania pionowych dróg ewakuacji, klatek schodowych, szybów windowych, drzwi p.poż w budynkach </w:t>
            </w:r>
            <w:r w:rsidRPr="00A41595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3076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41595">
              <w:rPr>
                <w:rFonts w:ascii="Arial" w:hAnsi="Arial" w:cs="Arial"/>
                <w:b/>
                <w:bCs/>
              </w:rPr>
              <w:lastRenderedPageBreak/>
              <w:t>CERBER FIRE SECURITY SPÓŁKA Z OGRANICZONĄ ODPOWIEDZIALNOŚCIĄ</w:t>
            </w:r>
          </w:p>
          <w:p w:rsidR="00B96EC7" w:rsidRPr="00A41595" w:rsidRDefault="00B96EC7" w:rsidP="00A41595">
            <w:pPr>
              <w:spacing w:line="360" w:lineRule="auto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MIROWSKA 157</w:t>
            </w:r>
          </w:p>
          <w:p w:rsidR="00B96EC7" w:rsidRPr="00A41595" w:rsidRDefault="00B96EC7" w:rsidP="00A4159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42-202 CZĘSTOCHOWA</w:t>
            </w:r>
          </w:p>
        </w:tc>
        <w:tc>
          <w:tcPr>
            <w:tcW w:w="2693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1 - Cena - 0.00</w:t>
            </w:r>
          </w:p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2 - Czas reakcji serwisu na przystąpienie do usunięcia awarii 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6EC7" w:rsidRPr="00A41595" w:rsidRDefault="00B96EC7" w:rsidP="00A4159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 xml:space="preserve">  0,00</w:t>
            </w:r>
          </w:p>
        </w:tc>
      </w:tr>
      <w:tr w:rsidR="00B96EC7" w:rsidRPr="00A41595" w:rsidTr="000C62D5">
        <w:tc>
          <w:tcPr>
            <w:tcW w:w="2169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2 - Przeglądy, konserwacja i utrzymanie instalacji systemów ochrony przeciwpożarowej (SOP/SSP) systemów sygnalizacji pożarowej w budynkach Politechniki Częstochowskiej</w:t>
            </w:r>
          </w:p>
        </w:tc>
        <w:tc>
          <w:tcPr>
            <w:tcW w:w="3076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41595">
              <w:rPr>
                <w:rFonts w:ascii="Arial" w:hAnsi="Arial" w:cs="Arial"/>
                <w:b/>
                <w:bCs/>
              </w:rPr>
              <w:t>PPUH Asekuracja2000 sp. z o.o.</w:t>
            </w:r>
          </w:p>
          <w:p w:rsidR="00B96EC7" w:rsidRPr="00A41595" w:rsidRDefault="00B96EC7" w:rsidP="00A41595">
            <w:pPr>
              <w:spacing w:line="360" w:lineRule="auto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Armii Krajowej 66</w:t>
            </w:r>
          </w:p>
          <w:p w:rsidR="00B96EC7" w:rsidRPr="00A41595" w:rsidRDefault="00B96EC7" w:rsidP="00A4159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42 202 Częstochowa</w:t>
            </w:r>
          </w:p>
        </w:tc>
        <w:tc>
          <w:tcPr>
            <w:tcW w:w="2693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1 - Cena - 90.00</w:t>
            </w:r>
          </w:p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2 - Czas reakcji serwisu na przystąpienie do usunięcia awarii 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6EC7" w:rsidRPr="00A41595" w:rsidRDefault="00B96EC7" w:rsidP="00A4159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 xml:space="preserve">  100,00</w:t>
            </w:r>
          </w:p>
        </w:tc>
      </w:tr>
      <w:tr w:rsidR="00B96EC7" w:rsidRPr="00A41595" w:rsidTr="000C62D5">
        <w:tc>
          <w:tcPr>
            <w:tcW w:w="2169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 xml:space="preserve">2 - Przeglądy, konserwacja i utrzymanie instalacji systemów ochrony przeciwpożarowej (SOP/SSP) systemów sygnalizacji pożarowej w budynkach Politechniki </w:t>
            </w:r>
            <w:r w:rsidRPr="00A41595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3076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41595">
              <w:rPr>
                <w:rFonts w:ascii="Arial" w:hAnsi="Arial" w:cs="Arial"/>
                <w:b/>
                <w:bCs/>
              </w:rPr>
              <w:lastRenderedPageBreak/>
              <w:t>CERBER FIRE SECURITY SPÓŁKA Z OGRANICZONĄ ODPOWIEDZIALNOŚCIĄ</w:t>
            </w:r>
          </w:p>
          <w:p w:rsidR="00B96EC7" w:rsidRPr="00A41595" w:rsidRDefault="00B96EC7" w:rsidP="00A41595">
            <w:pPr>
              <w:spacing w:line="360" w:lineRule="auto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MIROWSKA 157</w:t>
            </w:r>
          </w:p>
          <w:p w:rsidR="00B96EC7" w:rsidRPr="00A41595" w:rsidRDefault="00B96EC7" w:rsidP="00A4159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42-202 CZĘSTOCHOWA</w:t>
            </w:r>
          </w:p>
        </w:tc>
        <w:tc>
          <w:tcPr>
            <w:tcW w:w="2693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1 - Cena - 48.25</w:t>
            </w:r>
          </w:p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2 - Czas reakcji serwisu na przystąpienie do usunięcia awarii 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6EC7" w:rsidRPr="00A41595" w:rsidRDefault="00B96EC7" w:rsidP="00A4159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 xml:space="preserve">  58,25</w:t>
            </w:r>
          </w:p>
        </w:tc>
      </w:tr>
      <w:tr w:rsidR="00B96EC7" w:rsidRPr="00A41595" w:rsidTr="000C62D5">
        <w:tc>
          <w:tcPr>
            <w:tcW w:w="2169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2 - Przeglądy, konserwacja i utrzymanie instalacji systemów ochrony przeciwpożarowej (SOP/SSP) systemów sygnalizacji pożarowej w budynkach Politechniki Częstochowskiej</w:t>
            </w:r>
          </w:p>
        </w:tc>
        <w:tc>
          <w:tcPr>
            <w:tcW w:w="3076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41595">
              <w:rPr>
                <w:rFonts w:ascii="Arial" w:hAnsi="Arial" w:cs="Arial"/>
                <w:b/>
                <w:bCs/>
              </w:rPr>
              <w:t xml:space="preserve">INSAL Elektroniczne Systemy Zabezpieczeń mgr inż. Stanisław </w:t>
            </w:r>
            <w:proofErr w:type="spellStart"/>
            <w:r w:rsidRPr="00A41595">
              <w:rPr>
                <w:rFonts w:ascii="Arial" w:hAnsi="Arial" w:cs="Arial"/>
                <w:b/>
                <w:bCs/>
              </w:rPr>
              <w:t>Żesławski</w:t>
            </w:r>
            <w:proofErr w:type="spellEnd"/>
          </w:p>
          <w:p w:rsidR="00B96EC7" w:rsidRPr="00A41595" w:rsidRDefault="00B96EC7" w:rsidP="00A41595">
            <w:pPr>
              <w:spacing w:line="360" w:lineRule="auto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Popiełuszki 18</w:t>
            </w:r>
          </w:p>
          <w:p w:rsidR="00B96EC7" w:rsidRPr="00A41595" w:rsidRDefault="00B96EC7" w:rsidP="00A4159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42-217 Częstochowa</w:t>
            </w:r>
          </w:p>
        </w:tc>
        <w:tc>
          <w:tcPr>
            <w:tcW w:w="2693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1 - Cena - 39.66</w:t>
            </w:r>
          </w:p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2 - Czas reakcji serwisu na przystąpienie do usunięcia awarii 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6EC7" w:rsidRPr="00A41595" w:rsidRDefault="00B96EC7" w:rsidP="00A4159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 xml:space="preserve">  49,66</w:t>
            </w:r>
          </w:p>
        </w:tc>
      </w:tr>
      <w:tr w:rsidR="00B96EC7" w:rsidRPr="00A41595" w:rsidTr="000C62D5">
        <w:tc>
          <w:tcPr>
            <w:tcW w:w="2169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3 - Przeglądy, konserwacja i utrzymanie systemów instalacji oświetlenia awaryjnego/ewakuacyjnego w budynkach Politechniki Częstochowskiej</w:t>
            </w:r>
          </w:p>
        </w:tc>
        <w:tc>
          <w:tcPr>
            <w:tcW w:w="3076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41595">
              <w:rPr>
                <w:rFonts w:ascii="Arial" w:hAnsi="Arial" w:cs="Arial"/>
                <w:b/>
                <w:bCs/>
              </w:rPr>
              <w:t>CERBER FIRE SECURITY SPÓŁKA Z OGRANICZONĄ ODPOWIEDZIALNOŚCIĄ</w:t>
            </w:r>
          </w:p>
          <w:p w:rsidR="00B96EC7" w:rsidRPr="00A41595" w:rsidRDefault="00B96EC7" w:rsidP="00A41595">
            <w:pPr>
              <w:spacing w:line="360" w:lineRule="auto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MIROWSKA 157</w:t>
            </w:r>
          </w:p>
          <w:p w:rsidR="00B96EC7" w:rsidRPr="00A41595" w:rsidRDefault="00B96EC7" w:rsidP="00A4159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42-202 CZĘSTOCHOWA</w:t>
            </w:r>
          </w:p>
        </w:tc>
        <w:tc>
          <w:tcPr>
            <w:tcW w:w="2693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1 - Cena - 90.00</w:t>
            </w:r>
          </w:p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2 - Czas reakcji serwisu na przystąpienie do usunięcia awarii 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6EC7" w:rsidRPr="00A41595" w:rsidRDefault="00B96EC7" w:rsidP="00A4159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 xml:space="preserve">  100,00</w:t>
            </w:r>
          </w:p>
        </w:tc>
      </w:tr>
      <w:tr w:rsidR="00B96EC7" w:rsidRPr="00A41595" w:rsidTr="000C62D5">
        <w:tc>
          <w:tcPr>
            <w:tcW w:w="2169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 xml:space="preserve">3 - Przeglądy, konserwacja i </w:t>
            </w:r>
            <w:r w:rsidRPr="00A41595">
              <w:rPr>
                <w:rFonts w:ascii="Arial" w:hAnsi="Arial" w:cs="Arial"/>
              </w:rPr>
              <w:lastRenderedPageBreak/>
              <w:t>utrzymanie systemów instalacji oświetlenia awaryjnego/ewakuacyjnego w budynkach Politechniki Częstochowskiej</w:t>
            </w:r>
          </w:p>
        </w:tc>
        <w:tc>
          <w:tcPr>
            <w:tcW w:w="3076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41595">
              <w:rPr>
                <w:rFonts w:ascii="Arial" w:hAnsi="Arial" w:cs="Arial"/>
                <w:b/>
                <w:bCs/>
              </w:rPr>
              <w:lastRenderedPageBreak/>
              <w:t xml:space="preserve">INSAL Elektroniczne Systemy Zabezpieczeń </w:t>
            </w:r>
            <w:r w:rsidRPr="00A41595">
              <w:rPr>
                <w:rFonts w:ascii="Arial" w:hAnsi="Arial" w:cs="Arial"/>
                <w:b/>
                <w:bCs/>
              </w:rPr>
              <w:lastRenderedPageBreak/>
              <w:t xml:space="preserve">mgr inż. Stanisław </w:t>
            </w:r>
            <w:proofErr w:type="spellStart"/>
            <w:r w:rsidRPr="00A41595">
              <w:rPr>
                <w:rFonts w:ascii="Arial" w:hAnsi="Arial" w:cs="Arial"/>
                <w:b/>
                <w:bCs/>
              </w:rPr>
              <w:t>Żesławski</w:t>
            </w:r>
            <w:proofErr w:type="spellEnd"/>
          </w:p>
          <w:p w:rsidR="00B96EC7" w:rsidRPr="00A41595" w:rsidRDefault="00B96EC7" w:rsidP="00A41595">
            <w:pPr>
              <w:spacing w:line="360" w:lineRule="auto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t>Popiełuszki 18</w:t>
            </w:r>
          </w:p>
          <w:p w:rsidR="00B96EC7" w:rsidRPr="00A41595" w:rsidRDefault="00B96EC7" w:rsidP="00A4159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>42-217 Częstochowa</w:t>
            </w:r>
          </w:p>
        </w:tc>
        <w:tc>
          <w:tcPr>
            <w:tcW w:w="2693" w:type="dxa"/>
            <w:shd w:val="clear" w:color="auto" w:fill="auto"/>
          </w:tcPr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</w:rPr>
            </w:pPr>
            <w:r w:rsidRPr="00A41595">
              <w:rPr>
                <w:rFonts w:ascii="Arial" w:hAnsi="Arial" w:cs="Arial"/>
              </w:rPr>
              <w:lastRenderedPageBreak/>
              <w:t>1 - Cena - 0.00</w:t>
            </w:r>
          </w:p>
          <w:p w:rsidR="00B96EC7" w:rsidRPr="00A41595" w:rsidRDefault="00B96EC7" w:rsidP="00A4159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t xml:space="preserve">2 - Czas reakcji </w:t>
            </w:r>
            <w:r w:rsidRPr="00A41595">
              <w:rPr>
                <w:rFonts w:ascii="Arial" w:hAnsi="Arial" w:cs="Arial"/>
              </w:rPr>
              <w:lastRenderedPageBreak/>
              <w:t>serwisu na przystąpienie do usunięcia awarii 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6EC7" w:rsidRPr="00A41595" w:rsidRDefault="00B96EC7" w:rsidP="00A4159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41595"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bookmarkEnd w:id="0"/>
    </w:tbl>
    <w:p w:rsidR="008642B3" w:rsidRPr="00A41595" w:rsidRDefault="008642B3" w:rsidP="00A41595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A41595" w:rsidSect="00A415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B2D" w:rsidRDefault="00A33B2D">
      <w:r>
        <w:separator/>
      </w:r>
    </w:p>
  </w:endnote>
  <w:endnote w:type="continuationSeparator" w:id="0">
    <w:p w:rsidR="00A33B2D" w:rsidRDefault="00A33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595" w:rsidRPr="00A41595" w:rsidRDefault="00B46153" w:rsidP="00A4159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41595" w:rsidRPr="00A41595" w:rsidTr="00301B6B">
      <w:tc>
        <w:tcPr>
          <w:tcW w:w="0" w:type="auto"/>
          <w:shd w:val="clear" w:color="auto" w:fill="auto"/>
          <w:vAlign w:val="center"/>
        </w:tcPr>
        <w:p w:rsidR="00A41595" w:rsidRPr="00A41595" w:rsidRDefault="00A41595" w:rsidP="00A4159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41595" w:rsidRPr="00A41595" w:rsidRDefault="00A41595" w:rsidP="00A4159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4159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41595" w:rsidRPr="00A41595" w:rsidRDefault="00A41595" w:rsidP="00A4159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41595" w:rsidRPr="00A41595" w:rsidRDefault="00A41595" w:rsidP="00A4159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41595" w:rsidRPr="00A41595" w:rsidRDefault="00A41595" w:rsidP="00A41595">
    <w:pPr>
      <w:spacing w:line="276" w:lineRule="auto"/>
      <w:rPr>
        <w:rFonts w:ascii="Roboto" w:hAnsi="Roboto"/>
        <w:b/>
        <w:bCs/>
      </w:rPr>
    </w:pPr>
    <w:r w:rsidRPr="00A41595">
      <w:rPr>
        <w:rFonts w:ascii="Roboto" w:hAnsi="Roboto"/>
        <w:b/>
        <w:bCs/>
        <w:szCs w:val="18"/>
      </w:rPr>
      <w:t>Kanclerz Politechniki Częstochowskiej</w:t>
    </w:r>
  </w:p>
  <w:p w:rsidR="00A41595" w:rsidRPr="00A41595" w:rsidRDefault="00B46153" w:rsidP="00A41595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A41595" w:rsidRPr="00A41595">
      <w:rPr>
        <w:rFonts w:ascii="Roboto" w:hAnsi="Roboto"/>
      </w:rPr>
      <w:t>ul. Gen. J.H. Dąbrowskiego 69, 42-201 Częstochowa</w:t>
    </w:r>
  </w:p>
  <w:p w:rsidR="00A41595" w:rsidRPr="00A41595" w:rsidRDefault="00A41595" w:rsidP="00A41595">
    <w:pPr>
      <w:spacing w:line="276" w:lineRule="auto"/>
      <w:rPr>
        <w:rFonts w:ascii="Arial" w:hAnsi="Arial"/>
        <w:noProof/>
      </w:rPr>
    </w:pPr>
    <w:r w:rsidRPr="00A41595">
      <w:rPr>
        <w:rFonts w:ascii="Roboto" w:hAnsi="Roboto"/>
      </w:rPr>
      <w:t>tel. +48 34 325 02 56, e-mail: kanclerz@pcz.pl</w:t>
    </w:r>
  </w:p>
  <w:p w:rsidR="000C1E6F" w:rsidRPr="00A41595" w:rsidRDefault="00A41595" w:rsidP="00A41595">
    <w:r w:rsidRPr="00A41595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B2D" w:rsidRDefault="00A33B2D">
      <w:r>
        <w:separator/>
      </w:r>
    </w:p>
  </w:footnote>
  <w:footnote w:type="continuationSeparator" w:id="0">
    <w:p w:rsidR="00A33B2D" w:rsidRDefault="00A33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595" w:rsidRPr="00A41595" w:rsidRDefault="00B46153" w:rsidP="00A4159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41595" w:rsidRPr="00A41595" w:rsidRDefault="00A41595" w:rsidP="00A41595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3B2D"/>
    <w:rsid w:val="00022322"/>
    <w:rsid w:val="00042497"/>
    <w:rsid w:val="000C1E6F"/>
    <w:rsid w:val="000C62D5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33B2D"/>
    <w:rsid w:val="00A41595"/>
    <w:rsid w:val="00A91321"/>
    <w:rsid w:val="00AA02AC"/>
    <w:rsid w:val="00B32D12"/>
    <w:rsid w:val="00B46153"/>
    <w:rsid w:val="00B464D3"/>
    <w:rsid w:val="00B8185B"/>
    <w:rsid w:val="00B96EC7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06F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472FCFE7-8F8E-47DD-BABE-ADDBE3D6C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743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2022-07-29T09:19:00Z</cp:lastPrinted>
  <dcterms:created xsi:type="dcterms:W3CDTF">2022-07-29T12:38:00Z</dcterms:created>
  <dcterms:modified xsi:type="dcterms:W3CDTF">2022-07-29T12:38:00Z</dcterms:modified>
</cp:coreProperties>
</file>