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C1FCB" w:rsidRPr="009C1FCB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C1FCB" w:rsidRPr="009C1FCB">
        <w:rPr>
          <w:rFonts w:ascii="Arial" w:hAnsi="Arial" w:cs="Arial"/>
          <w:b/>
          <w:sz w:val="24"/>
          <w:szCs w:val="24"/>
        </w:rPr>
        <w:t>CRZP/130/2022/AZP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1FCB" w:rsidRPr="009C1FCB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1FCB" w:rsidRPr="009C1FC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9C1FCB" w:rsidRPr="009C1FC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1FCB" w:rsidRPr="009C1FC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9C1FCB" w:rsidRPr="009C1FCB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1FCB" w:rsidRPr="0012157F" w:rsidTr="00D91336">
        <w:tc>
          <w:tcPr>
            <w:tcW w:w="9104" w:type="dxa"/>
            <w:shd w:val="clear" w:color="auto" w:fill="D9D9D9"/>
          </w:tcPr>
          <w:p w:rsidR="009C1FCB" w:rsidRPr="0012157F" w:rsidRDefault="009C1FCB" w:rsidP="00D9133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C1FCB" w:rsidRDefault="009C1FCB" w:rsidP="00D9133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C1FCB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C1FCB" w:rsidRPr="00C86421" w:rsidRDefault="009C1FCB" w:rsidP="00D9133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C1FCB" w:rsidRDefault="009C1FCB" w:rsidP="00D913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C1FCB" w:rsidRPr="00C86421" w:rsidRDefault="009C1FCB" w:rsidP="00D9133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C1FC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C1FCB">
        <w:rPr>
          <w:rFonts w:ascii="Arial" w:hAnsi="Arial" w:cs="Arial"/>
          <w:b/>
          <w:sz w:val="24"/>
          <w:szCs w:val="24"/>
        </w:rPr>
        <w:t>Dostawa urządzeń elektronicznych w ramach projektu RID/2021/GA/5  - Elementy symulatora - oscyloskop - powtórne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C1FCB" w:rsidRPr="009C1FC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C1FCB" w:rsidRPr="0012157F" w:rsidTr="00D913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CB" w:rsidRPr="0012157F" w:rsidRDefault="009C1FCB" w:rsidP="00D913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1F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CB" w:rsidRPr="0012157F" w:rsidRDefault="009C1FCB" w:rsidP="00D913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1FC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C1FCB" w:rsidRPr="0012157F" w:rsidRDefault="009C1FCB" w:rsidP="00D913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FC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C1FCB" w:rsidRPr="0012157F" w:rsidTr="00D913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CB" w:rsidRPr="0012157F" w:rsidRDefault="009C1FCB" w:rsidP="00D913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1FC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CB" w:rsidRPr="0012157F" w:rsidRDefault="009C1FCB" w:rsidP="00D913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1FC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C1FCB" w:rsidRPr="0012157F" w:rsidRDefault="009C1FCB" w:rsidP="00D913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FC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C1FCB" w:rsidRPr="0012157F" w:rsidTr="00D913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CB" w:rsidRPr="0012157F" w:rsidRDefault="009C1FCB" w:rsidP="00D913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1FC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CB" w:rsidRPr="0012157F" w:rsidRDefault="009C1FCB" w:rsidP="00D913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1F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Pr="009C1FC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lub zawodowej, o ile wynika to z odrębnych przepisów</w:t>
            </w:r>
          </w:p>
          <w:p w:rsidR="009C1FCB" w:rsidRPr="0012157F" w:rsidRDefault="009C1FCB" w:rsidP="00D913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FC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C1FCB" w:rsidRPr="0012157F" w:rsidTr="00D913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CB" w:rsidRPr="0012157F" w:rsidRDefault="009C1FCB" w:rsidP="00D913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1FCB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FCB" w:rsidRPr="0012157F" w:rsidRDefault="009C1FCB" w:rsidP="00D913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1FC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C1FCB" w:rsidRPr="0012157F" w:rsidRDefault="009C1FCB" w:rsidP="00D913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FC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9FA" w:rsidRDefault="007219FA" w:rsidP="0038231F">
      <w:pPr>
        <w:spacing w:after="0" w:line="240" w:lineRule="auto"/>
      </w:pPr>
      <w:r>
        <w:separator/>
      </w:r>
    </w:p>
  </w:endnote>
  <w:endnote w:type="continuationSeparator" w:id="0">
    <w:p w:rsidR="007219FA" w:rsidRDefault="007219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FCB" w:rsidRDefault="009C1F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FCB" w:rsidRDefault="009C1F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9FA" w:rsidRDefault="007219FA" w:rsidP="0038231F">
      <w:pPr>
        <w:spacing w:after="0" w:line="240" w:lineRule="auto"/>
      </w:pPr>
      <w:r>
        <w:separator/>
      </w:r>
    </w:p>
  </w:footnote>
  <w:footnote w:type="continuationSeparator" w:id="0">
    <w:p w:rsidR="007219FA" w:rsidRDefault="007219F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FCB" w:rsidRDefault="009C1F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FCB" w:rsidRDefault="009C1F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FCB" w:rsidRDefault="009C1F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9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9FA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1FC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C4AD76-C3D4-4F6B-8D83-DA4EC9C3A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FE861-1CED-4B65-9424-6C3D4CAC4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918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2022-07-26T12:20:00Z</dcterms:created>
  <dcterms:modified xsi:type="dcterms:W3CDTF">2022-07-26T12:20:00Z</dcterms:modified>
</cp:coreProperties>
</file>