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4A7D" w:rsidRPr="00B14A7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14A7D" w:rsidRPr="00B14A7D">
        <w:rPr>
          <w:b/>
        </w:rPr>
        <w:t>CRZP/125/2022/AZP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14A7D" w:rsidRPr="004A5DB6" w:rsidTr="007F58B9">
        <w:tc>
          <w:tcPr>
            <w:tcW w:w="9212" w:type="dxa"/>
            <w:shd w:val="clear" w:color="auto" w:fill="auto"/>
          </w:tcPr>
          <w:p w:rsidR="00B14A7D" w:rsidRPr="004A5DB6" w:rsidRDefault="00B14A7D" w:rsidP="007F58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14A7D" w:rsidRPr="004A5DB6" w:rsidRDefault="00B14A7D" w:rsidP="007F58B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14A7D">
              <w:t>(</w:t>
            </w:r>
            <w:proofErr w:type="spellStart"/>
            <w:r w:rsidRPr="00B14A7D">
              <w:t>t.j</w:t>
            </w:r>
            <w:proofErr w:type="spellEnd"/>
            <w:r w:rsidRPr="00B14A7D">
              <w:t xml:space="preserve">. Dz.U. z 2021r. poz. 1129 z </w:t>
            </w:r>
            <w:proofErr w:type="spellStart"/>
            <w:r w:rsidRPr="00B14A7D">
              <w:t>późn</w:t>
            </w:r>
            <w:proofErr w:type="spellEnd"/>
            <w:r w:rsidRPr="00B14A7D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14A7D" w:rsidRPr="004A5DB6" w:rsidRDefault="00B14A7D" w:rsidP="007F58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14A7D" w:rsidRPr="004A5DB6" w:rsidRDefault="00B14A7D" w:rsidP="007F58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14A7D" w:rsidRPr="004A5DB6" w:rsidRDefault="00B14A7D" w:rsidP="007F58B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14A7D" w:rsidRPr="00B14A7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14A7D" w:rsidP="005434B3">
      <w:pPr>
        <w:spacing w:after="240" w:line="276" w:lineRule="auto"/>
        <w:jc w:val="center"/>
      </w:pPr>
      <w:r w:rsidRPr="00B14A7D">
        <w:rPr>
          <w:b/>
        </w:rPr>
        <w:t>Dostawa urządzeń elektronicznych w ramach projektu RID/2022/GA/3 -  Zestaw komputerowy i notebook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FBF" w:rsidRDefault="00A07FBF" w:rsidP="0038231F">
      <w:pPr>
        <w:spacing w:after="0" w:line="240" w:lineRule="auto"/>
      </w:pPr>
      <w:r>
        <w:separator/>
      </w:r>
    </w:p>
  </w:endnote>
  <w:endnote w:type="continuationSeparator" w:id="0">
    <w:p w:rsidR="00A07FBF" w:rsidRDefault="00A07F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A7D" w:rsidRDefault="00B14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A7D" w:rsidRDefault="00B14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FBF" w:rsidRDefault="00A07FBF" w:rsidP="0038231F">
      <w:pPr>
        <w:spacing w:after="0" w:line="240" w:lineRule="auto"/>
      </w:pPr>
      <w:r>
        <w:separator/>
      </w:r>
    </w:p>
  </w:footnote>
  <w:footnote w:type="continuationSeparator" w:id="0">
    <w:p w:rsidR="00A07FBF" w:rsidRDefault="00A07F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A7D" w:rsidRDefault="00B14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A7D" w:rsidRDefault="00B14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A7D" w:rsidRDefault="00B14A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F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FB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4A7D"/>
    <w:rsid w:val="00B15219"/>
    <w:rsid w:val="00B15FD3"/>
    <w:rsid w:val="00B34079"/>
    <w:rsid w:val="00B36ABD"/>
    <w:rsid w:val="00B8005E"/>
    <w:rsid w:val="00B90E42"/>
    <w:rsid w:val="00BA1A04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3DC282"/>
  <w15:chartTrackingRefBased/>
  <w15:docId w15:val="{5ED15B53-C945-4CDF-B02B-6CBD23B3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6BF6A-A4BB-46C5-9E5A-816387425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2022-07-21T09:28:00Z</cp:lastPrinted>
  <dcterms:created xsi:type="dcterms:W3CDTF">2022-07-21T09:29:00Z</dcterms:created>
  <dcterms:modified xsi:type="dcterms:W3CDTF">2022-07-21T09:29:00Z</dcterms:modified>
</cp:coreProperties>
</file>