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1075FB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7C2FA4" w:rsidRPr="007C2FA4">
        <w:rPr>
          <w:rFonts w:ascii="Calibri" w:hAnsi="Calibri" w:cs="Calibri"/>
          <w:b/>
        </w:rPr>
        <w:t>CRZP/119/2022/AZP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7C2FA4" w:rsidRPr="007C2FA4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C2FA4" w:rsidRPr="007C2FA4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7C2FA4" w:rsidRPr="007C2FA4">
        <w:rPr>
          <w:rFonts w:ascii="Calibri" w:hAnsi="Calibri" w:cs="Calibri"/>
          <w:b/>
        </w:rPr>
        <w:t>Zagospodarowanie terenu przy budynku Wydziału Nawigacyjnego Uniwersytetu Morskiego w Gdyni</w:t>
      </w:r>
      <w:r w:rsidRPr="00C84D38">
        <w:rPr>
          <w:rFonts w:ascii="Calibri" w:hAnsi="Calibri" w:cs="Calibri"/>
          <w:b/>
        </w:rPr>
        <w:t>”</w:t>
      </w:r>
    </w:p>
    <w:p w:rsidR="001075FB" w:rsidRDefault="001075FB" w:rsidP="001075F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1075FB" w:rsidTr="001075F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1075FB" w:rsidTr="001075F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1075FB" w:rsidTr="001075FB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</w:tr>
      <w:tr w:rsidR="001075FB" w:rsidTr="001075F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</w:tr>
      <w:tr w:rsidR="001075FB" w:rsidTr="001075F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FB" w:rsidRDefault="001075FB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1075FB" w:rsidRDefault="001075FB" w:rsidP="001075FB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1075FB" w:rsidRDefault="001075FB" w:rsidP="001075FB">
      <w:pPr>
        <w:jc w:val="both"/>
        <w:rPr>
          <w:rFonts w:ascii="Calibri" w:hAnsi="Calibri" w:cs="Calibri"/>
        </w:rPr>
      </w:pPr>
    </w:p>
    <w:p w:rsidR="001075FB" w:rsidRDefault="001075FB" w:rsidP="001075FB">
      <w:pPr>
        <w:ind w:left="210"/>
        <w:jc w:val="both"/>
        <w:rPr>
          <w:rFonts w:ascii="Calibri" w:hAnsi="Calibri" w:cs="Calibri"/>
        </w:rPr>
      </w:pPr>
    </w:p>
    <w:p w:rsidR="001075FB" w:rsidRDefault="001075FB" w:rsidP="001075FB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 xml:space="preserve"> dnia </w:t>
      </w: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u w:val="dotted"/>
        </w:rPr>
        <w:tab/>
      </w:r>
    </w:p>
    <w:p w:rsidR="00C84D38" w:rsidRPr="00C84D38" w:rsidRDefault="001075FB" w:rsidP="00C84D38">
      <w:pPr>
        <w:ind w:left="5529"/>
        <w:jc w:val="center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C84D38" w:rsidRPr="00C84D38" w:rsidSect="00107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284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FD2" w:rsidRDefault="00F17FD2">
      <w:r>
        <w:separator/>
      </w:r>
    </w:p>
  </w:endnote>
  <w:endnote w:type="continuationSeparator" w:id="0">
    <w:p w:rsidR="00F17FD2" w:rsidRDefault="00F1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FD2" w:rsidRDefault="00F17FD2">
      <w:r>
        <w:separator/>
      </w:r>
    </w:p>
  </w:footnote>
  <w:footnote w:type="continuationSeparator" w:id="0">
    <w:p w:rsidR="00F17FD2" w:rsidRDefault="00F17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A4" w:rsidRDefault="007C2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7C2FA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przy budynku Wydziału Nawigacyjnego Uniwersytetu Morskiego w Gdyni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FD2"/>
    <w:rsid w:val="00013C96"/>
    <w:rsid w:val="000D6FE5"/>
    <w:rsid w:val="001075FB"/>
    <w:rsid w:val="001B7A22"/>
    <w:rsid w:val="001F059E"/>
    <w:rsid w:val="00383224"/>
    <w:rsid w:val="00425DD9"/>
    <w:rsid w:val="00514AD2"/>
    <w:rsid w:val="00541AEB"/>
    <w:rsid w:val="005E43A0"/>
    <w:rsid w:val="00792635"/>
    <w:rsid w:val="007C2FA4"/>
    <w:rsid w:val="008F50C0"/>
    <w:rsid w:val="00A43C8C"/>
    <w:rsid w:val="00B70F29"/>
    <w:rsid w:val="00C75AFF"/>
    <w:rsid w:val="00C84D38"/>
    <w:rsid w:val="00CB0252"/>
    <w:rsid w:val="00DD74AE"/>
    <w:rsid w:val="00EF0FC8"/>
    <w:rsid w:val="00F17FD2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475740"/>
  <w15:chartTrackingRefBased/>
  <w15:docId w15:val="{0B32E355-0142-477F-8AC3-3F5B6795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1075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07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5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2022-07-19T10:47:00Z</cp:lastPrinted>
  <dcterms:created xsi:type="dcterms:W3CDTF">2022-07-19T10:47:00Z</dcterms:created>
  <dcterms:modified xsi:type="dcterms:W3CDTF">2022-07-19T10:47:00Z</dcterms:modified>
</cp:coreProperties>
</file>