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252D5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52D59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52D59">
        <w:rPr>
          <w:rFonts w:ascii="Arial" w:hAnsi="Arial" w:cs="Arial"/>
          <w:sz w:val="24"/>
          <w:szCs w:val="24"/>
        </w:rPr>
        <w:t>2022-07-19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252D5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52D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252D59" w:rsidP="00D665F5">
      <w:pPr>
        <w:rPr>
          <w:rFonts w:ascii="Arial" w:hAnsi="Arial" w:cs="Arial"/>
          <w:sz w:val="24"/>
          <w:szCs w:val="24"/>
        </w:rPr>
      </w:pPr>
      <w:r w:rsidRPr="00252D59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52D59">
        <w:rPr>
          <w:rFonts w:ascii="Arial" w:hAnsi="Arial" w:cs="Arial"/>
          <w:sz w:val="24"/>
          <w:szCs w:val="24"/>
        </w:rPr>
        <w:t>69</w:t>
      </w:r>
    </w:p>
    <w:p w:rsidR="00D665F5" w:rsidRPr="00355C9D" w:rsidRDefault="00252D59" w:rsidP="00D665F5">
      <w:pPr>
        <w:rPr>
          <w:rFonts w:ascii="Arial" w:hAnsi="Arial" w:cs="Arial"/>
          <w:sz w:val="24"/>
          <w:szCs w:val="24"/>
        </w:rPr>
      </w:pPr>
      <w:r w:rsidRPr="00252D59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52D59">
        <w:rPr>
          <w:rFonts w:ascii="Arial" w:hAnsi="Arial" w:cs="Arial"/>
          <w:sz w:val="24"/>
          <w:szCs w:val="24"/>
        </w:rPr>
        <w:t>Częstochowa</w:t>
      </w: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52D59" w:rsidRPr="00252D59">
        <w:rPr>
          <w:rFonts w:ascii="Arial" w:hAnsi="Arial" w:cs="Arial"/>
          <w:b/>
          <w:sz w:val="24"/>
          <w:szCs w:val="24"/>
        </w:rPr>
        <w:t>RK-NZ.261.45.2022.ŁZ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52D59" w:rsidRPr="00252D5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52D59" w:rsidRPr="00252D59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52D5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52D59">
        <w:rPr>
          <w:rFonts w:ascii="Arial" w:hAnsi="Arial" w:cs="Arial"/>
          <w:b/>
          <w:szCs w:val="24"/>
        </w:rPr>
        <w:t>Przebudowa pomieszczeń w budynku Wydziału Elektrycznego Politechniki Częstochowskiej - II etap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52D59" w:rsidRPr="00252D59">
        <w:rPr>
          <w:rFonts w:ascii="Arial" w:hAnsi="Arial" w:cs="Arial"/>
          <w:sz w:val="24"/>
          <w:szCs w:val="24"/>
        </w:rPr>
        <w:t>(</w:t>
      </w:r>
      <w:proofErr w:type="spellStart"/>
      <w:r w:rsidR="00252D59" w:rsidRPr="00252D59">
        <w:rPr>
          <w:rFonts w:ascii="Arial" w:hAnsi="Arial" w:cs="Arial"/>
          <w:sz w:val="24"/>
          <w:szCs w:val="24"/>
        </w:rPr>
        <w:t>t.j</w:t>
      </w:r>
      <w:proofErr w:type="spellEnd"/>
      <w:r w:rsidR="00252D59" w:rsidRPr="00252D5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52D59" w:rsidRPr="00252D59">
        <w:rPr>
          <w:rFonts w:ascii="Arial" w:hAnsi="Arial" w:cs="Arial"/>
          <w:sz w:val="24"/>
          <w:szCs w:val="24"/>
        </w:rPr>
        <w:t>późn</w:t>
      </w:r>
      <w:proofErr w:type="spellEnd"/>
      <w:r w:rsidR="00252D59" w:rsidRPr="00252D59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52D59" w:rsidRPr="00252D59">
        <w:rPr>
          <w:rFonts w:ascii="Arial" w:hAnsi="Arial" w:cs="Arial"/>
          <w:sz w:val="24"/>
          <w:szCs w:val="24"/>
        </w:rPr>
        <w:t>19/07/2022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52D59" w:rsidRPr="00252D59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52D59" w:rsidRPr="00355C9D" w:rsidTr="00B360B4">
        <w:tc>
          <w:tcPr>
            <w:tcW w:w="993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52D59" w:rsidRPr="00355C9D" w:rsidRDefault="00252D59" w:rsidP="00B360B4">
            <w:pPr>
              <w:spacing w:before="80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 xml:space="preserve">Przedsiębiorstwo Budowlane FRAKTAL </w:t>
            </w:r>
            <w:proofErr w:type="spellStart"/>
            <w:r w:rsidRPr="00252D59">
              <w:rPr>
                <w:rFonts w:ascii="Arial" w:hAnsi="Arial" w:cs="Arial"/>
              </w:rPr>
              <w:t>Sp</w:t>
            </w:r>
            <w:proofErr w:type="spellEnd"/>
            <w:r w:rsidRPr="00252D59">
              <w:rPr>
                <w:rFonts w:ascii="Arial" w:hAnsi="Arial" w:cs="Arial"/>
              </w:rPr>
              <w:t xml:space="preserve"> Z O.O</w:t>
            </w:r>
          </w:p>
          <w:p w:rsidR="00252D59" w:rsidRPr="00355C9D" w:rsidRDefault="00252D59" w:rsidP="00B360B4">
            <w:pPr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Sienkiewicza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58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52D59" w:rsidRPr="00355C9D" w:rsidRDefault="00252D59" w:rsidP="00B360B4">
            <w:pPr>
              <w:spacing w:after="80"/>
              <w:jc w:val="both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1 230 175.12 zł</w:t>
            </w:r>
          </w:p>
        </w:tc>
      </w:tr>
      <w:tr w:rsidR="00252D59" w:rsidRPr="00355C9D" w:rsidTr="00B360B4">
        <w:tc>
          <w:tcPr>
            <w:tcW w:w="993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52D59" w:rsidRPr="00355C9D" w:rsidRDefault="00252D59" w:rsidP="00B360B4">
            <w:pPr>
              <w:spacing w:before="80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MPDOM Paweł Dominiak</w:t>
            </w:r>
          </w:p>
          <w:p w:rsidR="00252D59" w:rsidRPr="00355C9D" w:rsidRDefault="00252D59" w:rsidP="00B360B4">
            <w:pPr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Bialska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59A/54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52D59" w:rsidRPr="00355C9D" w:rsidRDefault="00252D59" w:rsidP="00B360B4">
            <w:pPr>
              <w:spacing w:after="80"/>
              <w:jc w:val="both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966 000.00 zł</w:t>
            </w:r>
          </w:p>
        </w:tc>
      </w:tr>
      <w:tr w:rsidR="00252D59" w:rsidRPr="00355C9D" w:rsidTr="00B360B4">
        <w:tc>
          <w:tcPr>
            <w:tcW w:w="993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52D59" w:rsidRPr="00355C9D" w:rsidRDefault="00252D59" w:rsidP="00B360B4">
            <w:pPr>
              <w:spacing w:before="80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BEITER NATALIA POŁACIK</w:t>
            </w:r>
          </w:p>
          <w:p w:rsidR="00252D59" w:rsidRPr="00355C9D" w:rsidRDefault="00252D59" w:rsidP="00B360B4">
            <w:pPr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Bieszczadzka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35e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52D59" w:rsidRPr="00355C9D" w:rsidRDefault="00252D59" w:rsidP="00B360B4">
            <w:pPr>
              <w:spacing w:after="80"/>
              <w:jc w:val="both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59" w:rsidRPr="00355C9D" w:rsidRDefault="00E11C8F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848</w:t>
            </w:r>
            <w:bookmarkStart w:id="0" w:name="_GoBack"/>
            <w:bookmarkEnd w:id="0"/>
            <w:r w:rsidR="00252D59" w:rsidRPr="00252D59">
              <w:rPr>
                <w:rFonts w:ascii="Arial" w:hAnsi="Arial" w:cs="Arial"/>
              </w:rPr>
              <w:t xml:space="preserve"> 700.00 zł</w:t>
            </w:r>
          </w:p>
        </w:tc>
      </w:tr>
      <w:tr w:rsidR="00252D59" w:rsidRPr="00355C9D" w:rsidTr="00B360B4">
        <w:tc>
          <w:tcPr>
            <w:tcW w:w="993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252D59" w:rsidRPr="00355C9D" w:rsidRDefault="00252D59" w:rsidP="00B360B4">
            <w:pPr>
              <w:spacing w:before="80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 xml:space="preserve">F.U.H. "DZIEDZICKI" Marcin </w:t>
            </w:r>
            <w:proofErr w:type="spellStart"/>
            <w:r w:rsidRPr="00252D59">
              <w:rPr>
                <w:rFonts w:ascii="Arial" w:hAnsi="Arial" w:cs="Arial"/>
              </w:rPr>
              <w:t>Dziedzicki</w:t>
            </w:r>
            <w:proofErr w:type="spellEnd"/>
          </w:p>
          <w:p w:rsidR="00252D59" w:rsidRPr="00355C9D" w:rsidRDefault="00252D59" w:rsidP="00B360B4">
            <w:pPr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Stawowa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52D59" w:rsidRPr="00355C9D" w:rsidRDefault="00252D59" w:rsidP="00B360B4">
            <w:pPr>
              <w:spacing w:after="80"/>
              <w:jc w:val="both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42-274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D59">
              <w:rPr>
                <w:rFonts w:ascii="Arial" w:hAnsi="Arial" w:cs="Arial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59" w:rsidRPr="00355C9D" w:rsidRDefault="00252D59" w:rsidP="00B360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D59">
              <w:rPr>
                <w:rFonts w:ascii="Arial" w:hAnsi="Arial" w:cs="Arial"/>
              </w:rPr>
              <w:t>858 540.00 zł</w:t>
            </w:r>
          </w:p>
        </w:tc>
      </w:tr>
    </w:tbl>
    <w:p w:rsidR="0069085C" w:rsidRPr="00355C9D" w:rsidRDefault="0069085C" w:rsidP="00E11C8F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526" w:rsidRDefault="002D6526">
      <w:r>
        <w:separator/>
      </w:r>
    </w:p>
  </w:endnote>
  <w:endnote w:type="continuationSeparator" w:id="0">
    <w:p w:rsidR="002D6526" w:rsidRDefault="002D6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8F" w:rsidRDefault="00E11C8F" w:rsidP="00E11C8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1C8F" w:rsidTr="00B360B4">
      <w:tc>
        <w:tcPr>
          <w:tcW w:w="0" w:type="auto"/>
          <w:vAlign w:val="center"/>
        </w:tcPr>
        <w:p w:rsidR="00E11C8F" w:rsidRDefault="00E11C8F" w:rsidP="00E11C8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11C8F" w:rsidRDefault="00E11C8F" w:rsidP="00E11C8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11C8F" w:rsidRDefault="00E11C8F" w:rsidP="00E11C8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1C8F" w:rsidRDefault="00E11C8F" w:rsidP="00E11C8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11C8F" w:rsidRDefault="00E11C8F" w:rsidP="00E11C8F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11C8F" w:rsidRDefault="00E11C8F" w:rsidP="00E11C8F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E11C8F" w:rsidRDefault="00E11C8F" w:rsidP="00E11C8F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E11C8F" w:rsidRDefault="00E11C8F" w:rsidP="00E11C8F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11C8F" w:rsidRDefault="00E11C8F" w:rsidP="00E11C8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11C8F" w:rsidRDefault="00E11C8F" w:rsidP="00E11C8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11C8F" w:rsidRDefault="00E11C8F" w:rsidP="00E11C8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1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1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65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526" w:rsidRDefault="002D6526">
      <w:r>
        <w:separator/>
      </w:r>
    </w:p>
  </w:footnote>
  <w:footnote w:type="continuationSeparator" w:id="0">
    <w:p w:rsidR="002D6526" w:rsidRDefault="002D6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D59" w:rsidRDefault="00252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8F" w:rsidRDefault="00E11C8F" w:rsidP="00E11C8F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E11C8F" w:rsidRDefault="00E11C8F" w:rsidP="00E11C8F">
    <w:pPr>
      <w:pStyle w:val="Nagwek"/>
    </w:pPr>
  </w:p>
  <w:p w:rsidR="00E11C8F" w:rsidRDefault="00E11C8F" w:rsidP="00E11C8F">
    <w:pPr>
      <w:pStyle w:val="Nagwek"/>
    </w:pPr>
  </w:p>
  <w:p w:rsidR="00E11C8F" w:rsidRDefault="00E11C8F" w:rsidP="00E11C8F">
    <w:pPr>
      <w:pStyle w:val="Nagwek"/>
    </w:pPr>
  </w:p>
  <w:p w:rsidR="00252D59" w:rsidRDefault="00252D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D59" w:rsidRDefault="00252D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5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D59"/>
    <w:rsid w:val="002D652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11C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0B6AABB"/>
  <w15:chartTrackingRefBased/>
  <w15:docId w15:val="{428C82FA-9945-4BF3-9105-3CB623E2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11C8F"/>
  </w:style>
  <w:style w:type="character" w:customStyle="1" w:styleId="StopkaZnak">
    <w:name w:val="Stopka Znak"/>
    <w:link w:val="Stopka"/>
    <w:rsid w:val="00E11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2022-07-19T10:25:00Z</dcterms:created>
  <dcterms:modified xsi:type="dcterms:W3CDTF">2022-07-19T10:25:00Z</dcterms:modified>
</cp:coreProperties>
</file>