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A349E" w:rsidRPr="007A349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A349E" w:rsidRPr="007A349E">
        <w:rPr>
          <w:b/>
        </w:rPr>
        <w:t>CRZP/116/2022/AZP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A349E" w:rsidRPr="004A5DB6" w:rsidTr="00F956C3">
        <w:tc>
          <w:tcPr>
            <w:tcW w:w="9212" w:type="dxa"/>
            <w:shd w:val="clear" w:color="auto" w:fill="auto"/>
          </w:tcPr>
          <w:p w:rsidR="007A349E" w:rsidRPr="004A5DB6" w:rsidRDefault="007A349E" w:rsidP="00F956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A349E" w:rsidRPr="004A5DB6" w:rsidRDefault="007A349E" w:rsidP="00F956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A349E">
              <w:t>(</w:t>
            </w:r>
            <w:proofErr w:type="spellStart"/>
            <w:r w:rsidRPr="007A349E">
              <w:t>t.j</w:t>
            </w:r>
            <w:proofErr w:type="spellEnd"/>
            <w:r w:rsidRPr="007A349E">
              <w:t xml:space="preserve">. Dz.U. z 2021r. poz. 1129 z </w:t>
            </w:r>
            <w:proofErr w:type="spellStart"/>
            <w:r w:rsidRPr="007A349E">
              <w:t>późn</w:t>
            </w:r>
            <w:proofErr w:type="spellEnd"/>
            <w:r w:rsidRPr="007A349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A349E" w:rsidRPr="004A5DB6" w:rsidRDefault="007A349E" w:rsidP="00F956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A349E" w:rsidRPr="004A5DB6" w:rsidRDefault="007A349E" w:rsidP="00F956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A349E" w:rsidRPr="004A5DB6" w:rsidRDefault="007A349E" w:rsidP="00F956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A349E" w:rsidRPr="007A349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A349E" w:rsidP="005434B3">
      <w:pPr>
        <w:spacing w:after="240" w:line="276" w:lineRule="auto"/>
        <w:jc w:val="center"/>
      </w:pPr>
      <w:r w:rsidRPr="007A349E">
        <w:rPr>
          <w:b/>
        </w:rPr>
        <w:t>Dostawa urządzeń elektronicznych w ramach projektu RID/2022/GA4 - stacja robocza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962" w:rsidRDefault="00C56962" w:rsidP="0038231F">
      <w:pPr>
        <w:spacing w:after="0" w:line="240" w:lineRule="auto"/>
      </w:pPr>
      <w:r>
        <w:separator/>
      </w:r>
    </w:p>
  </w:endnote>
  <w:endnote w:type="continuationSeparator" w:id="0">
    <w:p w:rsidR="00C56962" w:rsidRDefault="00C569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49E" w:rsidRDefault="007A3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49E" w:rsidRDefault="007A3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962" w:rsidRDefault="00C56962" w:rsidP="0038231F">
      <w:pPr>
        <w:spacing w:after="0" w:line="240" w:lineRule="auto"/>
      </w:pPr>
      <w:r>
        <w:separator/>
      </w:r>
    </w:p>
  </w:footnote>
  <w:footnote w:type="continuationSeparator" w:id="0">
    <w:p w:rsidR="00C56962" w:rsidRDefault="00C569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49E" w:rsidRDefault="007A3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49E" w:rsidRDefault="007A3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49E" w:rsidRDefault="007A3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962"/>
    <w:rsid w:val="00023477"/>
    <w:rsid w:val="000247FF"/>
    <w:rsid w:val="00025C8D"/>
    <w:rsid w:val="000303EE"/>
    <w:rsid w:val="0005473D"/>
    <w:rsid w:val="00073C3D"/>
    <w:rsid w:val="000809B6"/>
    <w:rsid w:val="000857C0"/>
    <w:rsid w:val="00095947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49E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6962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540F81"/>
  <w15:chartTrackingRefBased/>
  <w15:docId w15:val="{31D6A58E-189B-4D8F-B4D4-1A2A8752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8D714-A822-43A9-8DD6-8ECC550A7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2022-07-15T05:20:00Z</dcterms:created>
  <dcterms:modified xsi:type="dcterms:W3CDTF">2022-07-15T05:20:00Z</dcterms:modified>
</cp:coreProperties>
</file>