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E9728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9728E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9728E">
        <w:rPr>
          <w:rFonts w:ascii="Arial" w:hAnsi="Arial" w:cs="Arial"/>
          <w:sz w:val="24"/>
          <w:szCs w:val="24"/>
        </w:rPr>
        <w:t>2022-07-19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E9728E" w:rsidP="00890B92">
      <w:pPr>
        <w:rPr>
          <w:rFonts w:ascii="Arial" w:hAnsi="Arial" w:cs="Arial"/>
          <w:b/>
          <w:bCs/>
          <w:sz w:val="24"/>
          <w:szCs w:val="24"/>
        </w:rPr>
      </w:pPr>
      <w:r w:rsidRPr="00E972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E9728E" w:rsidP="00890B92">
      <w:pPr>
        <w:rPr>
          <w:rFonts w:ascii="Arial" w:hAnsi="Arial" w:cs="Arial"/>
          <w:sz w:val="24"/>
          <w:szCs w:val="24"/>
        </w:rPr>
      </w:pPr>
      <w:r w:rsidRPr="00E9728E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9728E">
        <w:rPr>
          <w:rFonts w:ascii="Arial" w:hAnsi="Arial" w:cs="Arial"/>
          <w:sz w:val="24"/>
          <w:szCs w:val="24"/>
        </w:rPr>
        <w:t>69</w:t>
      </w:r>
    </w:p>
    <w:p w:rsidR="00890B92" w:rsidRPr="00382A4A" w:rsidRDefault="00E9728E" w:rsidP="00890B92">
      <w:pPr>
        <w:rPr>
          <w:rFonts w:ascii="Arial" w:hAnsi="Arial" w:cs="Arial"/>
          <w:sz w:val="24"/>
          <w:szCs w:val="24"/>
        </w:rPr>
      </w:pPr>
      <w:r w:rsidRPr="00E9728E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9728E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9728E" w:rsidRPr="00E9728E">
        <w:rPr>
          <w:rFonts w:ascii="Arial" w:hAnsi="Arial" w:cs="Arial"/>
          <w:b/>
          <w:sz w:val="24"/>
          <w:szCs w:val="24"/>
        </w:rPr>
        <w:t>RK-NZ.261.44.2022.Ł.Z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9728E" w:rsidRPr="00E9728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9728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9728E">
        <w:rPr>
          <w:rFonts w:ascii="Arial" w:hAnsi="Arial" w:cs="Arial"/>
          <w:b/>
          <w:szCs w:val="24"/>
        </w:rPr>
        <w:t>Przebudowa pomieszczeń w budynku Wydziału Zarządzania Politechniki Częstochowskiej - Etap I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9728E" w:rsidRPr="00E9728E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9728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9728E">
        <w:rPr>
          <w:rFonts w:ascii="Arial" w:hAnsi="Arial" w:cs="Arial"/>
          <w:b/>
          <w:sz w:val="24"/>
          <w:szCs w:val="24"/>
        </w:rPr>
        <w:t>467 648.64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194" w:rsidRDefault="00B94194">
      <w:r>
        <w:separator/>
      </w:r>
    </w:p>
  </w:endnote>
  <w:endnote w:type="continuationSeparator" w:id="0">
    <w:p w:rsidR="00B94194" w:rsidRDefault="00B9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A4F" w:rsidRDefault="00712A4F" w:rsidP="00712A4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2A4F" w:rsidTr="000B3354">
      <w:tc>
        <w:tcPr>
          <w:tcW w:w="0" w:type="auto"/>
          <w:vAlign w:val="center"/>
        </w:tcPr>
        <w:p w:rsidR="00712A4F" w:rsidRDefault="00712A4F" w:rsidP="00712A4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712A4F" w:rsidRDefault="00712A4F" w:rsidP="00712A4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712A4F" w:rsidRDefault="00712A4F" w:rsidP="00712A4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2A4F" w:rsidRDefault="00712A4F" w:rsidP="00712A4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12A4F" w:rsidRDefault="00712A4F" w:rsidP="00712A4F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12A4F" w:rsidRDefault="00712A4F" w:rsidP="00712A4F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712A4F" w:rsidRDefault="00712A4F" w:rsidP="00712A4F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712A4F" w:rsidRDefault="00712A4F" w:rsidP="00712A4F">
    <w:pPr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712A4F" w:rsidRDefault="00712A4F" w:rsidP="00712A4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712A4F" w:rsidRDefault="00712A4F" w:rsidP="00712A4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712A4F" w:rsidRDefault="00712A4F" w:rsidP="00712A4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41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194" w:rsidRDefault="00B94194">
      <w:r>
        <w:separator/>
      </w:r>
    </w:p>
  </w:footnote>
  <w:footnote w:type="continuationSeparator" w:id="0">
    <w:p w:rsidR="00B94194" w:rsidRDefault="00B94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28E" w:rsidRDefault="00E97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A4F" w:rsidRDefault="00712A4F" w:rsidP="00712A4F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14.85pt;margin-top:-12.85pt;width:194.4pt;height:7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12A4F" w:rsidRDefault="00712A4F" w:rsidP="00712A4F">
    <w:pPr>
      <w:pStyle w:val="Nagwek"/>
    </w:pPr>
  </w:p>
  <w:p w:rsidR="00712A4F" w:rsidRDefault="00712A4F" w:rsidP="00712A4F">
    <w:pPr>
      <w:pStyle w:val="Nagwek"/>
    </w:pPr>
  </w:p>
  <w:p w:rsidR="00712A4F" w:rsidRDefault="00712A4F" w:rsidP="00712A4F">
    <w:pPr>
      <w:pStyle w:val="Nagwek"/>
    </w:pPr>
  </w:p>
  <w:p w:rsidR="00E9728E" w:rsidRDefault="00E97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28E" w:rsidRDefault="00E972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419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2A4F"/>
    <w:rsid w:val="007B2916"/>
    <w:rsid w:val="00843263"/>
    <w:rsid w:val="00861E75"/>
    <w:rsid w:val="00890B92"/>
    <w:rsid w:val="009D19BD"/>
    <w:rsid w:val="009F189D"/>
    <w:rsid w:val="00A80738"/>
    <w:rsid w:val="00B426D2"/>
    <w:rsid w:val="00B94194"/>
    <w:rsid w:val="00C236D3"/>
    <w:rsid w:val="00C659E2"/>
    <w:rsid w:val="00CB0802"/>
    <w:rsid w:val="00D7128F"/>
    <w:rsid w:val="00E9728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CF43090-C613-44EB-B4F0-CCD42D45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12A4F"/>
  </w:style>
  <w:style w:type="character" w:customStyle="1" w:styleId="StopkaZnak">
    <w:name w:val="Stopka Znak"/>
    <w:link w:val="Stopka"/>
    <w:rsid w:val="00712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91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2022-07-19T07:35:00Z</dcterms:created>
  <dcterms:modified xsi:type="dcterms:W3CDTF">2022-07-19T07:35:00Z</dcterms:modified>
</cp:coreProperties>
</file>