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6C5B18" w:rsidRPr="006C5B18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C5B18" w:rsidRPr="006C5B18">
        <w:rPr>
          <w:rFonts w:ascii="Calibri" w:hAnsi="Calibri" w:cs="Calibri"/>
          <w:b/>
        </w:rPr>
        <w:t>CRZP/</w:t>
      </w:r>
      <w:r w:rsidR="00854815">
        <w:rPr>
          <w:rFonts w:ascii="Calibri" w:hAnsi="Calibri" w:cs="Calibri"/>
          <w:b/>
        </w:rPr>
        <w:t>107</w:t>
      </w:r>
      <w:r w:rsidR="006C5B18" w:rsidRPr="006C5B18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854815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C5B18" w:rsidRPr="006C5B1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C5B18" w:rsidRPr="006C5B18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C5B18" w:rsidRPr="006C5B18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="00854815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C84D38">
        <w:rPr>
          <w:rFonts w:ascii="Calibri" w:hAnsi="Calibri" w:cs="Calibri"/>
          <w:b/>
        </w:rPr>
        <w:t>”</w:t>
      </w:r>
    </w:p>
    <w:p w:rsidR="007724FE" w:rsidRDefault="007724FE" w:rsidP="007724F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7724FE" w:rsidTr="007724FE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lastRenderedPageBreak/>
              <w:t>3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7724FE" w:rsidRDefault="007724FE" w:rsidP="007724FE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7724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3AC" w:rsidRDefault="003C13AC">
      <w:r>
        <w:separator/>
      </w:r>
    </w:p>
  </w:endnote>
  <w:endnote w:type="continuationSeparator" w:id="0">
    <w:p w:rsidR="003C13AC" w:rsidRDefault="003C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7724FE" w:rsidRDefault="007724FE" w:rsidP="007724FE">
    <w:pPr>
      <w:pStyle w:val="Stopka"/>
      <w:jc w:val="center"/>
    </w:pPr>
    <w:bookmarkStart w:id="3" w:name="_Hlk104895872"/>
    <w:bookmarkStart w:id="4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3"/>
    <w:bookmarkEnd w:id="4"/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3AC" w:rsidRDefault="003C13AC">
      <w:r>
        <w:separator/>
      </w:r>
    </w:p>
  </w:footnote>
  <w:footnote w:type="continuationSeparator" w:id="0">
    <w:p w:rsidR="003C13AC" w:rsidRDefault="003C1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B18" w:rsidRDefault="006C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FE" w:rsidRDefault="00854815" w:rsidP="007724FE">
    <w:pPr>
      <w:pStyle w:val="Nagwek"/>
      <w:jc w:val="center"/>
    </w:pPr>
    <w:bookmarkStart w:id="1" w:name="_Hlk104895885"/>
    <w:bookmarkStart w:id="2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.3pt;height:57.6pt;visibility:visible;mso-wrap-style:square">
          <v:imagedata r:id="rId1" o:title="FE_POWER_poziom_pl-1_rgb"/>
        </v:shape>
      </w:pict>
    </w:r>
    <w:bookmarkEnd w:id="1"/>
    <w:bookmarkEnd w:id="2"/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3AC"/>
    <w:rsid w:val="00013C96"/>
    <w:rsid w:val="000D6FE5"/>
    <w:rsid w:val="001B7A22"/>
    <w:rsid w:val="001F059E"/>
    <w:rsid w:val="00383224"/>
    <w:rsid w:val="003C13AC"/>
    <w:rsid w:val="00425DD9"/>
    <w:rsid w:val="00514AD2"/>
    <w:rsid w:val="00541AEB"/>
    <w:rsid w:val="005E43A0"/>
    <w:rsid w:val="006C5B18"/>
    <w:rsid w:val="007724FE"/>
    <w:rsid w:val="00792635"/>
    <w:rsid w:val="00854815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6F27355"/>
  <w15:chartTrackingRefBased/>
  <w15:docId w15:val="{10DCB98B-3C5F-4244-A4C3-4913AD3F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uiPriority w:val="99"/>
    <w:rsid w:val="00514AD2"/>
  </w:style>
  <w:style w:type="character" w:customStyle="1" w:styleId="StopkaZnak">
    <w:name w:val="Stopka Znak"/>
    <w:link w:val="Stopka"/>
    <w:uiPriority w:val="99"/>
    <w:rsid w:val="00772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2022-07-07T12:43:00Z</dcterms:created>
  <dcterms:modified xsi:type="dcterms:W3CDTF">2022-07-07T12:43:00Z</dcterms:modified>
</cp:coreProperties>
</file>