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C80315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C40F66" w:rsidRPr="00C40F66">
        <w:rPr>
          <w:b/>
        </w:rPr>
        <w:t>CRZP/92/2022/AZP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C40F66" w:rsidRPr="004A5DB6" w:rsidTr="006C459E">
        <w:tc>
          <w:tcPr>
            <w:tcW w:w="9212" w:type="dxa"/>
            <w:shd w:val="clear" w:color="auto" w:fill="auto"/>
          </w:tcPr>
          <w:p w:rsidR="00C40F66" w:rsidRPr="004A5DB6" w:rsidRDefault="00C40F66" w:rsidP="006C459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C40F66" w:rsidRPr="004A5DB6" w:rsidRDefault="00C40F66" w:rsidP="006C459E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C40F66">
              <w:t>(</w:t>
            </w:r>
            <w:proofErr w:type="spellStart"/>
            <w:r w:rsidRPr="00C40F66">
              <w:t>t.j</w:t>
            </w:r>
            <w:proofErr w:type="spellEnd"/>
            <w:r w:rsidRPr="00C40F66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C40F66" w:rsidRPr="004A5DB6" w:rsidRDefault="00C40F66" w:rsidP="006C459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40F66" w:rsidRPr="004A5DB6" w:rsidRDefault="00C40F66" w:rsidP="006C459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C40F66" w:rsidRPr="004A5DB6" w:rsidRDefault="00C40F66" w:rsidP="006C459E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C40F66" w:rsidRPr="00C40F66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C40F66" w:rsidP="005434B3">
      <w:pPr>
        <w:spacing w:after="240" w:line="276" w:lineRule="auto"/>
        <w:jc w:val="center"/>
      </w:pPr>
      <w:r w:rsidRPr="00C40F66">
        <w:rPr>
          <w:b/>
        </w:rPr>
        <w:t xml:space="preserve">Specjalistyczne szkolenie z narzędzi Docker oraz </w:t>
      </w:r>
      <w:proofErr w:type="spellStart"/>
      <w:r w:rsidRPr="00C40F66">
        <w:rPr>
          <w:b/>
        </w:rPr>
        <w:t>Kubernetes</w:t>
      </w:r>
      <w:proofErr w:type="spellEnd"/>
      <w:r w:rsidRPr="00C40F66">
        <w:rPr>
          <w:b/>
        </w:rPr>
        <w:t xml:space="preserve">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55CD" w:rsidRDefault="000D55CD" w:rsidP="0038231F">
      <w:pPr>
        <w:spacing w:after="0" w:line="240" w:lineRule="auto"/>
      </w:pPr>
      <w:r>
        <w:separator/>
      </w:r>
    </w:p>
  </w:endnote>
  <w:endnote w:type="continuationSeparator" w:id="0">
    <w:p w:rsidR="000D55CD" w:rsidRDefault="000D55C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F66" w:rsidRDefault="00C40F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F66" w:rsidRDefault="00C40F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55CD" w:rsidRDefault="000D55CD" w:rsidP="0038231F">
      <w:pPr>
        <w:spacing w:after="0" w:line="240" w:lineRule="auto"/>
      </w:pPr>
      <w:r>
        <w:separator/>
      </w:r>
    </w:p>
  </w:footnote>
  <w:footnote w:type="continuationSeparator" w:id="0">
    <w:p w:rsidR="000D55CD" w:rsidRDefault="000D55C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F66" w:rsidRDefault="00C40F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F66" w:rsidRDefault="00C40F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F66" w:rsidRDefault="00C40F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55C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55CD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0F66"/>
    <w:rsid w:val="00C4103F"/>
    <w:rsid w:val="00C57DEB"/>
    <w:rsid w:val="00C737A7"/>
    <w:rsid w:val="00C80315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49E7EC"/>
  <w15:chartTrackingRefBased/>
  <w15:docId w15:val="{A8D4B72D-1EE7-43F4-8032-55C4DCDA8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9D24FA-7BAD-45DC-B41D-30DB29E7D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243</Words>
  <Characters>1464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2022-06-14T10:51:00Z</dcterms:created>
  <dcterms:modified xsi:type="dcterms:W3CDTF">2022-06-14T10:51:00Z</dcterms:modified>
</cp:coreProperties>
</file>