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157748" w14:textId="77777777" w:rsidR="00890B92" w:rsidRPr="00C902DE" w:rsidRDefault="00494B1A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494B1A">
        <w:rPr>
          <w:rFonts w:ascii="Arial" w:hAnsi="Arial" w:cs="Arial"/>
          <w:sz w:val="24"/>
          <w:szCs w:val="24"/>
        </w:rPr>
        <w:t>Kraków</w:t>
      </w:r>
      <w:r w:rsidR="00890B92" w:rsidRPr="00C902DE">
        <w:rPr>
          <w:rFonts w:ascii="Arial" w:hAnsi="Arial" w:cs="Arial"/>
          <w:sz w:val="24"/>
          <w:szCs w:val="24"/>
        </w:rPr>
        <w:t xml:space="preserve"> dnia: </w:t>
      </w:r>
      <w:r w:rsidRPr="00494B1A">
        <w:rPr>
          <w:rFonts w:ascii="Arial" w:hAnsi="Arial" w:cs="Arial"/>
          <w:sz w:val="24"/>
          <w:szCs w:val="24"/>
        </w:rPr>
        <w:t>2022-07-14</w:t>
      </w:r>
    </w:p>
    <w:p w14:paraId="758E0881" w14:textId="77777777" w:rsidR="00890B92" w:rsidRPr="00C902DE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64E926BC" w14:textId="77777777" w:rsidR="00890B92" w:rsidRPr="00C902DE" w:rsidRDefault="00494B1A" w:rsidP="00890B92">
      <w:pPr>
        <w:rPr>
          <w:rFonts w:ascii="Arial" w:hAnsi="Arial" w:cs="Arial"/>
          <w:b/>
          <w:bCs/>
          <w:sz w:val="24"/>
          <w:szCs w:val="24"/>
        </w:rPr>
      </w:pPr>
      <w:r w:rsidRPr="00494B1A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5F7FED76" w14:textId="77777777" w:rsidR="00890B92" w:rsidRPr="00C902DE" w:rsidRDefault="00494B1A" w:rsidP="00890B92">
      <w:pPr>
        <w:rPr>
          <w:rFonts w:ascii="Arial" w:hAnsi="Arial" w:cs="Arial"/>
          <w:sz w:val="24"/>
          <w:szCs w:val="24"/>
        </w:rPr>
      </w:pPr>
      <w:r w:rsidRPr="00494B1A">
        <w:rPr>
          <w:rFonts w:ascii="Arial" w:hAnsi="Arial" w:cs="Arial"/>
          <w:sz w:val="24"/>
          <w:szCs w:val="24"/>
        </w:rPr>
        <w:t>os. Na Skarpie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494B1A">
        <w:rPr>
          <w:rFonts w:ascii="Arial" w:hAnsi="Arial" w:cs="Arial"/>
          <w:sz w:val="24"/>
          <w:szCs w:val="24"/>
        </w:rPr>
        <w:t>66</w:t>
      </w:r>
    </w:p>
    <w:p w14:paraId="49C5A8AD" w14:textId="77777777" w:rsidR="00890B92" w:rsidRPr="00C902DE" w:rsidRDefault="00494B1A" w:rsidP="00890B92">
      <w:pPr>
        <w:rPr>
          <w:rFonts w:ascii="Arial" w:hAnsi="Arial" w:cs="Arial"/>
          <w:sz w:val="24"/>
          <w:szCs w:val="24"/>
        </w:rPr>
      </w:pPr>
      <w:r w:rsidRPr="00494B1A">
        <w:rPr>
          <w:rFonts w:ascii="Arial" w:hAnsi="Arial" w:cs="Arial"/>
          <w:sz w:val="24"/>
          <w:szCs w:val="24"/>
        </w:rPr>
        <w:t>31-913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494B1A">
        <w:rPr>
          <w:rFonts w:ascii="Arial" w:hAnsi="Arial" w:cs="Arial"/>
          <w:sz w:val="24"/>
          <w:szCs w:val="24"/>
        </w:rPr>
        <w:t>Kraków</w:t>
      </w:r>
    </w:p>
    <w:p w14:paraId="3EE4C266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9029CD1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[nazwa zamawiającego, adres]</w:t>
      </w:r>
    </w:p>
    <w:p w14:paraId="2446EEFF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04B63C9" w14:textId="77777777" w:rsidR="00A80738" w:rsidRPr="00C902D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773FE3DE" w14:textId="5656540C" w:rsidR="00A80738" w:rsidRPr="00C902DE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>Znak sprawy:</w:t>
      </w:r>
      <w:r w:rsidRPr="00C902DE">
        <w:rPr>
          <w:rFonts w:ascii="Arial" w:hAnsi="Arial" w:cs="Arial"/>
          <w:b/>
          <w:sz w:val="24"/>
          <w:szCs w:val="24"/>
        </w:rPr>
        <w:t xml:space="preserve"> </w:t>
      </w:r>
      <w:r w:rsidR="00027B69">
        <w:rPr>
          <w:rFonts w:ascii="Arial" w:hAnsi="Arial" w:cs="Arial"/>
          <w:b/>
          <w:sz w:val="24"/>
          <w:szCs w:val="24"/>
        </w:rPr>
        <w:t>S</w:t>
      </w:r>
      <w:r w:rsidR="00494B1A" w:rsidRPr="00494B1A">
        <w:rPr>
          <w:rFonts w:ascii="Arial" w:hAnsi="Arial" w:cs="Arial"/>
          <w:b/>
          <w:sz w:val="24"/>
          <w:szCs w:val="24"/>
        </w:rPr>
        <w:t>ZP</w:t>
      </w:r>
      <w:r w:rsidR="00027B69">
        <w:rPr>
          <w:rFonts w:ascii="Arial" w:hAnsi="Arial" w:cs="Arial"/>
          <w:b/>
          <w:sz w:val="24"/>
          <w:szCs w:val="24"/>
        </w:rPr>
        <w:t>.271.413</w:t>
      </w:r>
      <w:r w:rsidR="00494B1A" w:rsidRPr="00494B1A">
        <w:rPr>
          <w:rFonts w:ascii="Arial" w:hAnsi="Arial" w:cs="Arial"/>
          <w:b/>
          <w:sz w:val="24"/>
          <w:szCs w:val="24"/>
        </w:rPr>
        <w:t>/15/2022</w:t>
      </w:r>
      <w:r w:rsidR="00A80738" w:rsidRPr="00C902DE">
        <w:rPr>
          <w:rFonts w:ascii="Arial" w:hAnsi="Arial" w:cs="Arial"/>
          <w:sz w:val="24"/>
          <w:szCs w:val="24"/>
        </w:rPr>
        <w:tab/>
        <w:t xml:space="preserve"> </w:t>
      </w:r>
    </w:p>
    <w:p w14:paraId="6915B149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03F1E42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0786A33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68EDE0C" w14:textId="77777777" w:rsidR="00890B92" w:rsidRPr="00C902D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C902DE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14:paraId="61E9716B" w14:textId="77777777" w:rsidR="00A80738" w:rsidRPr="00C902D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902DE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14:paraId="53B0FA0D" w14:textId="77777777" w:rsidR="00C659E2" w:rsidRPr="00C902DE" w:rsidRDefault="00C659E2" w:rsidP="00C902DE">
      <w:pPr>
        <w:spacing w:before="120"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C902DE">
        <w:rPr>
          <w:rFonts w:ascii="Arial" w:hAnsi="Arial" w:cs="Arial"/>
          <w:bCs/>
          <w:sz w:val="22"/>
          <w:szCs w:val="22"/>
        </w:rPr>
        <w:t xml:space="preserve">Dotyczy </w:t>
      </w:r>
      <w:r w:rsidRPr="00C902D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494B1A" w:rsidRPr="00494B1A">
        <w:rPr>
          <w:rFonts w:ascii="Arial" w:hAnsi="Arial" w:cs="Arial"/>
          <w:sz w:val="22"/>
          <w:szCs w:val="22"/>
        </w:rPr>
        <w:t>przetarg nieograniczony</w:t>
      </w:r>
      <w:r w:rsidRPr="00C902DE">
        <w:rPr>
          <w:rFonts w:ascii="Arial" w:hAnsi="Arial" w:cs="Arial"/>
          <w:sz w:val="22"/>
          <w:szCs w:val="22"/>
        </w:rPr>
        <w:t xml:space="preserve"> na: </w:t>
      </w:r>
    </w:p>
    <w:p w14:paraId="477598F1" w14:textId="77777777" w:rsidR="00A80738" w:rsidRPr="00C902DE" w:rsidRDefault="00494B1A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  <w:r w:rsidRPr="00494B1A">
        <w:rPr>
          <w:rFonts w:ascii="Arial" w:hAnsi="Arial" w:cs="Arial"/>
          <w:b/>
          <w:sz w:val="22"/>
          <w:szCs w:val="22"/>
        </w:rPr>
        <w:t>Dostawa wyrobów medycznych sterylnych, jednorazowego użytku</w:t>
      </w:r>
    </w:p>
    <w:p w14:paraId="057935B0" w14:textId="77777777" w:rsidR="00890B92" w:rsidRPr="00C902DE" w:rsidRDefault="00A80738" w:rsidP="00510EC8">
      <w:pPr>
        <w:spacing w:before="480" w:after="120" w:line="276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494B1A" w:rsidRPr="00494B1A">
        <w:rPr>
          <w:rFonts w:ascii="Arial" w:hAnsi="Arial" w:cs="Arial"/>
          <w:sz w:val="24"/>
          <w:szCs w:val="24"/>
        </w:rPr>
        <w:t>(</w:t>
      </w:r>
      <w:proofErr w:type="spellStart"/>
      <w:r w:rsidR="00494B1A" w:rsidRPr="00494B1A">
        <w:rPr>
          <w:rFonts w:ascii="Arial" w:hAnsi="Arial" w:cs="Arial"/>
          <w:sz w:val="24"/>
          <w:szCs w:val="24"/>
        </w:rPr>
        <w:t>t.j</w:t>
      </w:r>
      <w:proofErr w:type="spellEnd"/>
      <w:r w:rsidR="00494B1A" w:rsidRPr="00494B1A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494B1A" w:rsidRPr="00494B1A">
        <w:rPr>
          <w:rFonts w:ascii="Arial" w:hAnsi="Arial" w:cs="Arial"/>
          <w:sz w:val="24"/>
          <w:szCs w:val="24"/>
        </w:rPr>
        <w:t>późn</w:t>
      </w:r>
      <w:proofErr w:type="spellEnd"/>
      <w:r w:rsidR="00494B1A" w:rsidRPr="00494B1A">
        <w:rPr>
          <w:rFonts w:ascii="Arial" w:hAnsi="Arial" w:cs="Arial"/>
          <w:sz w:val="24"/>
          <w:szCs w:val="24"/>
        </w:rPr>
        <w:t>. zm.)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494B1A" w:rsidRPr="00C902DE" w14:paraId="18AE5535" w14:textId="77777777" w:rsidTr="008C7C6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60D5624" w14:textId="77777777" w:rsidR="00494B1A" w:rsidRPr="00C902DE" w:rsidRDefault="00494B1A" w:rsidP="008C7C6E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94B1A">
              <w:rPr>
                <w:rFonts w:ascii="Arial" w:hAnsi="Arial" w:cs="Arial"/>
                <w:sz w:val="24"/>
                <w:szCs w:val="24"/>
              </w:rPr>
              <w:t>części 1 zamówienia w wysokości 30 673.73 zł brutto;</w:t>
            </w:r>
          </w:p>
        </w:tc>
      </w:tr>
      <w:tr w:rsidR="00494B1A" w:rsidRPr="00C902DE" w14:paraId="059BE657" w14:textId="77777777" w:rsidTr="008C7C6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3079995" w14:textId="77777777" w:rsidR="00494B1A" w:rsidRPr="00C902DE" w:rsidRDefault="00494B1A" w:rsidP="008C7C6E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94B1A">
              <w:rPr>
                <w:rFonts w:ascii="Arial" w:hAnsi="Arial" w:cs="Arial"/>
                <w:sz w:val="24"/>
                <w:szCs w:val="24"/>
              </w:rPr>
              <w:t>części 2 zamówienia w wysokości 18 856.80 zł brutto;</w:t>
            </w:r>
          </w:p>
        </w:tc>
      </w:tr>
      <w:tr w:rsidR="00494B1A" w:rsidRPr="00C902DE" w14:paraId="5CEFD5DB" w14:textId="77777777" w:rsidTr="008C7C6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8E038CC" w14:textId="77777777" w:rsidR="00494B1A" w:rsidRPr="00C902DE" w:rsidRDefault="00494B1A" w:rsidP="008C7C6E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94B1A">
              <w:rPr>
                <w:rFonts w:ascii="Arial" w:hAnsi="Arial" w:cs="Arial"/>
                <w:sz w:val="24"/>
                <w:szCs w:val="24"/>
              </w:rPr>
              <w:t>części 3 zamówienia w wysokości 796.18 zł brutto;</w:t>
            </w:r>
          </w:p>
        </w:tc>
      </w:tr>
      <w:tr w:rsidR="00494B1A" w:rsidRPr="00C902DE" w14:paraId="36C9A989" w14:textId="77777777" w:rsidTr="008C7C6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7EC140A" w14:textId="77777777" w:rsidR="00494B1A" w:rsidRPr="00C902DE" w:rsidRDefault="00494B1A" w:rsidP="008C7C6E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94B1A">
              <w:rPr>
                <w:rFonts w:ascii="Arial" w:hAnsi="Arial" w:cs="Arial"/>
                <w:sz w:val="24"/>
                <w:szCs w:val="24"/>
              </w:rPr>
              <w:t>części 4 zamówienia w wysokości 16 237.80 zł brutto;</w:t>
            </w:r>
          </w:p>
        </w:tc>
      </w:tr>
      <w:tr w:rsidR="00494B1A" w:rsidRPr="00C902DE" w14:paraId="67F31E46" w14:textId="77777777" w:rsidTr="008C7C6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179C7CE" w14:textId="77777777" w:rsidR="00494B1A" w:rsidRPr="00C902DE" w:rsidRDefault="00494B1A" w:rsidP="008C7C6E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94B1A">
              <w:rPr>
                <w:rFonts w:ascii="Arial" w:hAnsi="Arial" w:cs="Arial"/>
                <w:sz w:val="24"/>
                <w:szCs w:val="24"/>
              </w:rPr>
              <w:t>części 5 zamówienia w wysokości 6 285.60 zł brutto;</w:t>
            </w:r>
          </w:p>
        </w:tc>
      </w:tr>
      <w:tr w:rsidR="00494B1A" w:rsidRPr="00C902DE" w14:paraId="6816BFA1" w14:textId="77777777" w:rsidTr="008C7C6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4DD47C1" w14:textId="77777777" w:rsidR="00494B1A" w:rsidRPr="00C902DE" w:rsidRDefault="00494B1A" w:rsidP="008C7C6E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94B1A">
              <w:rPr>
                <w:rFonts w:ascii="Arial" w:hAnsi="Arial" w:cs="Arial"/>
                <w:sz w:val="24"/>
                <w:szCs w:val="24"/>
              </w:rPr>
              <w:t>części 6 zamówienia w wysokości 110 948.57 zł brutto;</w:t>
            </w:r>
          </w:p>
        </w:tc>
      </w:tr>
      <w:tr w:rsidR="00494B1A" w:rsidRPr="00C902DE" w14:paraId="7FFDF213" w14:textId="77777777" w:rsidTr="008C7C6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BC281E4" w14:textId="77777777" w:rsidR="00494B1A" w:rsidRPr="00C902DE" w:rsidRDefault="00494B1A" w:rsidP="008C7C6E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94B1A">
              <w:rPr>
                <w:rFonts w:ascii="Arial" w:hAnsi="Arial" w:cs="Arial"/>
                <w:sz w:val="24"/>
                <w:szCs w:val="24"/>
              </w:rPr>
              <w:t>części 7 zamówienia w wysokości 69 812.06 zł brutto;</w:t>
            </w:r>
          </w:p>
        </w:tc>
      </w:tr>
      <w:tr w:rsidR="00494B1A" w:rsidRPr="00C902DE" w14:paraId="4F979144" w14:textId="77777777" w:rsidTr="008C7C6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C3CB278" w14:textId="77777777" w:rsidR="00494B1A" w:rsidRPr="00C902DE" w:rsidRDefault="00494B1A" w:rsidP="008C7C6E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94B1A">
              <w:rPr>
                <w:rFonts w:ascii="Arial" w:hAnsi="Arial" w:cs="Arial"/>
                <w:sz w:val="24"/>
                <w:szCs w:val="24"/>
              </w:rPr>
              <w:t>części 8 zamówienia w wysokości 18 621.10 zł brutto;</w:t>
            </w:r>
          </w:p>
        </w:tc>
      </w:tr>
      <w:tr w:rsidR="00494B1A" w:rsidRPr="00C902DE" w14:paraId="71240000" w14:textId="77777777" w:rsidTr="008C7C6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4ACB838" w14:textId="77777777" w:rsidR="00494B1A" w:rsidRPr="00C902DE" w:rsidRDefault="00494B1A" w:rsidP="008C7C6E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94B1A">
              <w:rPr>
                <w:rFonts w:ascii="Arial" w:hAnsi="Arial" w:cs="Arial"/>
                <w:sz w:val="24"/>
                <w:szCs w:val="24"/>
              </w:rPr>
              <w:t>części 9 zamówienia w wysokości 1 319.98 zł brutto;</w:t>
            </w:r>
          </w:p>
        </w:tc>
      </w:tr>
      <w:tr w:rsidR="00494B1A" w:rsidRPr="00C902DE" w14:paraId="46313B4A" w14:textId="77777777" w:rsidTr="008C7C6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D210108" w14:textId="77777777" w:rsidR="00494B1A" w:rsidRPr="00C902DE" w:rsidRDefault="00494B1A" w:rsidP="008C7C6E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94B1A">
              <w:rPr>
                <w:rFonts w:ascii="Arial" w:hAnsi="Arial" w:cs="Arial"/>
                <w:sz w:val="24"/>
                <w:szCs w:val="24"/>
              </w:rPr>
              <w:t>części 10 zamówienia w wysokości 191 349.38 zł brutto;</w:t>
            </w:r>
          </w:p>
        </w:tc>
      </w:tr>
      <w:tr w:rsidR="00494B1A" w:rsidRPr="00C902DE" w14:paraId="7BAB22A0" w14:textId="77777777" w:rsidTr="008C7C6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9BC663D" w14:textId="77777777" w:rsidR="00494B1A" w:rsidRPr="00C902DE" w:rsidRDefault="00494B1A" w:rsidP="008C7C6E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94B1A">
              <w:rPr>
                <w:rFonts w:ascii="Arial" w:hAnsi="Arial" w:cs="Arial"/>
                <w:sz w:val="24"/>
                <w:szCs w:val="24"/>
              </w:rPr>
              <w:t>części 11 zamówienia w wysokości 18 961.56 zł brutto;</w:t>
            </w:r>
          </w:p>
        </w:tc>
      </w:tr>
      <w:tr w:rsidR="00494B1A" w:rsidRPr="00C902DE" w14:paraId="420DE3DB" w14:textId="77777777" w:rsidTr="008C7C6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F5C469D" w14:textId="77777777" w:rsidR="00494B1A" w:rsidRPr="00C902DE" w:rsidRDefault="00494B1A" w:rsidP="008C7C6E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94B1A">
              <w:rPr>
                <w:rFonts w:ascii="Arial" w:hAnsi="Arial" w:cs="Arial"/>
                <w:sz w:val="24"/>
                <w:szCs w:val="24"/>
              </w:rPr>
              <w:t>części 12 zamówienia w wysokości 12 885.48 zł brutto;</w:t>
            </w:r>
          </w:p>
        </w:tc>
      </w:tr>
      <w:tr w:rsidR="00494B1A" w:rsidRPr="00C902DE" w14:paraId="3A8E0C01" w14:textId="77777777" w:rsidTr="008C7C6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9EB14EA" w14:textId="77777777" w:rsidR="00494B1A" w:rsidRPr="00C902DE" w:rsidRDefault="00494B1A" w:rsidP="008C7C6E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94B1A">
              <w:rPr>
                <w:rFonts w:ascii="Arial" w:hAnsi="Arial" w:cs="Arial"/>
                <w:sz w:val="24"/>
                <w:szCs w:val="24"/>
              </w:rPr>
              <w:t>części 13 zamówienia w wysokości 754.27 zł brutto;</w:t>
            </w:r>
          </w:p>
        </w:tc>
      </w:tr>
      <w:tr w:rsidR="00494B1A" w:rsidRPr="00C902DE" w14:paraId="2B0E3319" w14:textId="77777777" w:rsidTr="008C7C6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66F68A3" w14:textId="77777777" w:rsidR="00494B1A" w:rsidRPr="00C902DE" w:rsidRDefault="00494B1A" w:rsidP="008C7C6E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94B1A">
              <w:rPr>
                <w:rFonts w:ascii="Arial" w:hAnsi="Arial" w:cs="Arial"/>
                <w:sz w:val="24"/>
                <w:szCs w:val="24"/>
              </w:rPr>
              <w:t>części 14 zamówienia w wysokości 62 856.00 zł brutto;</w:t>
            </w:r>
          </w:p>
        </w:tc>
      </w:tr>
      <w:tr w:rsidR="00494B1A" w:rsidRPr="00C902DE" w14:paraId="38BAAA47" w14:textId="77777777" w:rsidTr="008C7C6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ACAFF8D" w14:textId="77777777" w:rsidR="00494B1A" w:rsidRPr="00C902DE" w:rsidRDefault="00494B1A" w:rsidP="008C7C6E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94B1A">
              <w:rPr>
                <w:rFonts w:ascii="Arial" w:hAnsi="Arial" w:cs="Arial"/>
                <w:sz w:val="24"/>
                <w:szCs w:val="24"/>
              </w:rPr>
              <w:t>części 15 zamówienia w wysokości 28 568.05 zł brutto;</w:t>
            </w:r>
          </w:p>
        </w:tc>
      </w:tr>
      <w:tr w:rsidR="00494B1A" w:rsidRPr="00C902DE" w14:paraId="1BD1E39E" w14:textId="77777777" w:rsidTr="008C7C6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C232867" w14:textId="77777777" w:rsidR="00494B1A" w:rsidRPr="00C902DE" w:rsidRDefault="00494B1A" w:rsidP="008C7C6E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94B1A">
              <w:rPr>
                <w:rFonts w:ascii="Arial" w:hAnsi="Arial" w:cs="Arial"/>
                <w:sz w:val="24"/>
                <w:szCs w:val="24"/>
              </w:rPr>
              <w:t>części 16 zamówienia w wysokości 261 512.39 zł brutto;</w:t>
            </w:r>
          </w:p>
        </w:tc>
      </w:tr>
      <w:tr w:rsidR="00494B1A" w:rsidRPr="00C902DE" w14:paraId="08B0EAE9" w14:textId="77777777" w:rsidTr="008C7C6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E15E2F6" w14:textId="77777777" w:rsidR="00494B1A" w:rsidRPr="00C902DE" w:rsidRDefault="00494B1A" w:rsidP="008C7C6E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94B1A">
              <w:rPr>
                <w:rFonts w:ascii="Arial" w:hAnsi="Arial" w:cs="Arial"/>
                <w:sz w:val="24"/>
                <w:szCs w:val="24"/>
              </w:rPr>
              <w:lastRenderedPageBreak/>
              <w:t>części 17 zamówienia w wysokości 7 123.68 zł brutto;</w:t>
            </w:r>
          </w:p>
        </w:tc>
      </w:tr>
      <w:tr w:rsidR="00494B1A" w:rsidRPr="00C902DE" w14:paraId="12FFD0FD" w14:textId="77777777" w:rsidTr="008C7C6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630A392" w14:textId="77777777" w:rsidR="00494B1A" w:rsidRPr="00C902DE" w:rsidRDefault="00494B1A" w:rsidP="008C7C6E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94B1A">
              <w:rPr>
                <w:rFonts w:ascii="Arial" w:hAnsi="Arial" w:cs="Arial"/>
                <w:sz w:val="24"/>
                <w:szCs w:val="24"/>
              </w:rPr>
              <w:t>części 18 zamówienia w wysokości 4 567.54 zł brutto;</w:t>
            </w:r>
          </w:p>
        </w:tc>
      </w:tr>
      <w:tr w:rsidR="00494B1A" w:rsidRPr="00C902DE" w14:paraId="777BFD88" w14:textId="77777777" w:rsidTr="008C7C6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B012F2E" w14:textId="77777777" w:rsidR="00494B1A" w:rsidRPr="00C902DE" w:rsidRDefault="00494B1A" w:rsidP="008C7C6E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94B1A">
              <w:rPr>
                <w:rFonts w:ascii="Arial" w:hAnsi="Arial" w:cs="Arial"/>
                <w:sz w:val="24"/>
                <w:szCs w:val="24"/>
              </w:rPr>
              <w:t>części 19 zamówienia w wysokości 5 238.00 zł brutto;</w:t>
            </w:r>
          </w:p>
        </w:tc>
      </w:tr>
      <w:tr w:rsidR="00494B1A" w:rsidRPr="00C902DE" w14:paraId="046EBB38" w14:textId="77777777" w:rsidTr="008C7C6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ABA3421" w14:textId="77777777" w:rsidR="00494B1A" w:rsidRPr="00C902DE" w:rsidRDefault="00494B1A" w:rsidP="008C7C6E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94B1A">
              <w:rPr>
                <w:rFonts w:ascii="Arial" w:hAnsi="Arial" w:cs="Arial"/>
                <w:sz w:val="24"/>
                <w:szCs w:val="24"/>
              </w:rPr>
              <w:t>części 20 zamówienia w wysokości 14 247.36 zł brutto;</w:t>
            </w:r>
          </w:p>
        </w:tc>
      </w:tr>
      <w:tr w:rsidR="00494B1A" w:rsidRPr="00C902DE" w14:paraId="5586FDB5" w14:textId="77777777" w:rsidTr="008C7C6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7111608" w14:textId="77777777" w:rsidR="00494B1A" w:rsidRPr="00C902DE" w:rsidRDefault="00494B1A" w:rsidP="008C7C6E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94B1A">
              <w:rPr>
                <w:rFonts w:ascii="Arial" w:hAnsi="Arial" w:cs="Arial"/>
                <w:sz w:val="24"/>
                <w:szCs w:val="24"/>
              </w:rPr>
              <w:t>części 21 zamówienia w wysokości 150 854.40 zł brutto;</w:t>
            </w:r>
          </w:p>
        </w:tc>
      </w:tr>
      <w:tr w:rsidR="00494B1A" w:rsidRPr="00C902DE" w14:paraId="7B7006DC" w14:textId="77777777" w:rsidTr="008C7C6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6BFE990" w14:textId="77777777" w:rsidR="00494B1A" w:rsidRPr="00C902DE" w:rsidRDefault="00494B1A" w:rsidP="008C7C6E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94B1A">
              <w:rPr>
                <w:rFonts w:ascii="Arial" w:hAnsi="Arial" w:cs="Arial"/>
                <w:sz w:val="24"/>
                <w:szCs w:val="24"/>
              </w:rPr>
              <w:t>części 22 zamówienia w wysokości 3 771.36 zł brutto;</w:t>
            </w:r>
          </w:p>
        </w:tc>
      </w:tr>
      <w:tr w:rsidR="00494B1A" w:rsidRPr="00C902DE" w14:paraId="66F48B93" w14:textId="77777777" w:rsidTr="008C7C6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3C4260D" w14:textId="77777777" w:rsidR="00494B1A" w:rsidRPr="00C902DE" w:rsidRDefault="00494B1A" w:rsidP="008C7C6E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94B1A">
              <w:rPr>
                <w:rFonts w:ascii="Arial" w:hAnsi="Arial" w:cs="Arial"/>
                <w:sz w:val="24"/>
                <w:szCs w:val="24"/>
              </w:rPr>
              <w:t>części 23 zamówienia w wysokości 188 568.00 zł brutto;</w:t>
            </w:r>
          </w:p>
        </w:tc>
      </w:tr>
      <w:tr w:rsidR="00494B1A" w:rsidRPr="00C902DE" w14:paraId="3C6B7DCE" w14:textId="77777777" w:rsidTr="008C7C6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E9B71D9" w14:textId="77777777" w:rsidR="00494B1A" w:rsidRPr="00C902DE" w:rsidRDefault="00494B1A" w:rsidP="008C7C6E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94B1A">
              <w:rPr>
                <w:rFonts w:ascii="Arial" w:hAnsi="Arial" w:cs="Arial"/>
                <w:sz w:val="24"/>
                <w:szCs w:val="24"/>
              </w:rPr>
              <w:t>części 24 zamówienia w wysokości 7 699.86 zł brutto;</w:t>
            </w:r>
          </w:p>
        </w:tc>
      </w:tr>
      <w:tr w:rsidR="00494B1A" w:rsidRPr="00C902DE" w14:paraId="048E2C77" w14:textId="77777777" w:rsidTr="008C7C6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2C617DD" w14:textId="77777777" w:rsidR="00494B1A" w:rsidRPr="00C902DE" w:rsidRDefault="00494B1A" w:rsidP="008C7C6E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94B1A">
              <w:rPr>
                <w:rFonts w:ascii="Arial" w:hAnsi="Arial" w:cs="Arial"/>
                <w:sz w:val="24"/>
                <w:szCs w:val="24"/>
              </w:rPr>
              <w:t>części 25 zamówienia w wysokości 136 188.00 zł brutto;</w:t>
            </w:r>
          </w:p>
        </w:tc>
      </w:tr>
      <w:tr w:rsidR="00494B1A" w:rsidRPr="00C902DE" w14:paraId="5BE51869" w14:textId="77777777" w:rsidTr="008C7C6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D4C8708" w14:textId="77777777" w:rsidR="00494B1A" w:rsidRPr="00C902DE" w:rsidRDefault="00494B1A" w:rsidP="008C7C6E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94B1A">
              <w:rPr>
                <w:rFonts w:ascii="Arial" w:hAnsi="Arial" w:cs="Arial"/>
                <w:sz w:val="24"/>
                <w:szCs w:val="24"/>
              </w:rPr>
              <w:t>części 26 zamówienia w wysokości 5 499.90 zł brutto;</w:t>
            </w:r>
          </w:p>
        </w:tc>
      </w:tr>
      <w:tr w:rsidR="00494B1A" w:rsidRPr="00C902DE" w14:paraId="646D0CAA" w14:textId="77777777" w:rsidTr="008C7C6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EE64EE1" w14:textId="77777777" w:rsidR="00494B1A" w:rsidRPr="00C902DE" w:rsidRDefault="00494B1A" w:rsidP="008C7C6E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94B1A">
              <w:rPr>
                <w:rFonts w:ascii="Arial" w:hAnsi="Arial" w:cs="Arial"/>
                <w:sz w:val="24"/>
                <w:szCs w:val="24"/>
              </w:rPr>
              <w:t>części 27 zamówienia w wysokości 5 185.62 zł brutto;</w:t>
            </w:r>
          </w:p>
        </w:tc>
      </w:tr>
      <w:tr w:rsidR="00494B1A" w:rsidRPr="00C902DE" w14:paraId="7BE723B1" w14:textId="77777777" w:rsidTr="008C7C6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68BCA92" w14:textId="77777777" w:rsidR="00494B1A" w:rsidRPr="00C902DE" w:rsidRDefault="00494B1A" w:rsidP="008C7C6E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94B1A">
              <w:rPr>
                <w:rFonts w:ascii="Arial" w:hAnsi="Arial" w:cs="Arial"/>
                <w:sz w:val="24"/>
                <w:szCs w:val="24"/>
              </w:rPr>
              <w:t>części 28 zamówienia w wysokości 2 828.52 zł brutto;</w:t>
            </w:r>
          </w:p>
        </w:tc>
      </w:tr>
      <w:tr w:rsidR="00494B1A" w:rsidRPr="00C902DE" w14:paraId="6282FAA8" w14:textId="77777777" w:rsidTr="008C7C6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D5149A4" w14:textId="77777777" w:rsidR="00494B1A" w:rsidRPr="00C902DE" w:rsidRDefault="00494B1A" w:rsidP="008C7C6E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94B1A">
              <w:rPr>
                <w:rFonts w:ascii="Arial" w:hAnsi="Arial" w:cs="Arial"/>
                <w:sz w:val="24"/>
                <w:szCs w:val="24"/>
              </w:rPr>
              <w:t>części 29 zamówienia w wysokości 380 064.04 zł brutto;</w:t>
            </w:r>
          </w:p>
        </w:tc>
      </w:tr>
      <w:tr w:rsidR="00494B1A" w:rsidRPr="00C902DE" w14:paraId="32B741BB" w14:textId="77777777" w:rsidTr="008C7C6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5D6F664" w14:textId="77777777" w:rsidR="00494B1A" w:rsidRPr="00C902DE" w:rsidRDefault="00494B1A" w:rsidP="008C7C6E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94B1A">
              <w:rPr>
                <w:rFonts w:ascii="Arial" w:hAnsi="Arial" w:cs="Arial"/>
                <w:sz w:val="24"/>
                <w:szCs w:val="24"/>
              </w:rPr>
              <w:t>części 30 zamówienia w wysokości 838.08 zł brutto;</w:t>
            </w:r>
          </w:p>
        </w:tc>
      </w:tr>
      <w:tr w:rsidR="00494B1A" w:rsidRPr="00C902DE" w14:paraId="240E1FD9" w14:textId="77777777" w:rsidTr="008C7C6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B616FE3" w14:textId="77777777" w:rsidR="00494B1A" w:rsidRPr="00C902DE" w:rsidRDefault="00494B1A" w:rsidP="008C7C6E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94B1A">
              <w:rPr>
                <w:rFonts w:ascii="Arial" w:hAnsi="Arial" w:cs="Arial"/>
                <w:sz w:val="24"/>
                <w:szCs w:val="24"/>
              </w:rPr>
              <w:t>części 31 zamówienia w wysokości 502.85 zł brutto;</w:t>
            </w:r>
          </w:p>
        </w:tc>
      </w:tr>
      <w:tr w:rsidR="00494B1A" w:rsidRPr="00C902DE" w14:paraId="107B7898" w14:textId="77777777" w:rsidTr="008C7C6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CE88D24" w14:textId="77777777" w:rsidR="00494B1A" w:rsidRPr="00C902DE" w:rsidRDefault="00494B1A" w:rsidP="008C7C6E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94B1A">
              <w:rPr>
                <w:rFonts w:ascii="Arial" w:hAnsi="Arial" w:cs="Arial"/>
                <w:sz w:val="24"/>
                <w:szCs w:val="24"/>
              </w:rPr>
              <w:t>części 32 zamówienia w wysokości 2 199.96 zł brutto;</w:t>
            </w:r>
          </w:p>
        </w:tc>
      </w:tr>
      <w:tr w:rsidR="00494B1A" w:rsidRPr="00C902DE" w14:paraId="5E1CEC66" w14:textId="77777777" w:rsidTr="008C7C6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BCE22E0" w14:textId="77777777" w:rsidR="00494B1A" w:rsidRPr="00C902DE" w:rsidRDefault="00494B1A" w:rsidP="008C7C6E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94B1A">
              <w:rPr>
                <w:rFonts w:ascii="Arial" w:hAnsi="Arial" w:cs="Arial"/>
                <w:sz w:val="24"/>
                <w:szCs w:val="24"/>
              </w:rPr>
              <w:t>części 33 zamówienia w wysokości 5 426.57 zł brutto;</w:t>
            </w:r>
          </w:p>
        </w:tc>
      </w:tr>
      <w:tr w:rsidR="00494B1A" w:rsidRPr="00C902DE" w14:paraId="78EE149D" w14:textId="77777777" w:rsidTr="008C7C6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6A5FD2B" w14:textId="77777777" w:rsidR="00494B1A" w:rsidRPr="00C902DE" w:rsidRDefault="00494B1A" w:rsidP="008C7C6E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94B1A">
              <w:rPr>
                <w:rFonts w:ascii="Arial" w:hAnsi="Arial" w:cs="Arial"/>
                <w:sz w:val="24"/>
                <w:szCs w:val="24"/>
              </w:rPr>
              <w:t>części 34 zamówienia w wysokości 403.33 zł brutto;</w:t>
            </w:r>
          </w:p>
        </w:tc>
      </w:tr>
      <w:tr w:rsidR="00494B1A" w:rsidRPr="00C902DE" w14:paraId="04BB1012" w14:textId="77777777" w:rsidTr="008C7C6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099BB80" w14:textId="77777777" w:rsidR="00494B1A" w:rsidRPr="00C902DE" w:rsidRDefault="00494B1A" w:rsidP="008C7C6E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94B1A">
              <w:rPr>
                <w:rFonts w:ascii="Arial" w:hAnsi="Arial" w:cs="Arial"/>
                <w:sz w:val="24"/>
                <w:szCs w:val="24"/>
              </w:rPr>
              <w:t>części 35 zamówienia w wysokości 6 654.36 zł brutto;</w:t>
            </w:r>
          </w:p>
        </w:tc>
      </w:tr>
      <w:tr w:rsidR="00494B1A" w:rsidRPr="00C902DE" w14:paraId="78E97B19" w14:textId="77777777" w:rsidTr="008C7C6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7642B9A" w14:textId="77777777" w:rsidR="00494B1A" w:rsidRPr="00C902DE" w:rsidRDefault="00494B1A" w:rsidP="008C7C6E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94B1A">
              <w:rPr>
                <w:rFonts w:ascii="Arial" w:hAnsi="Arial" w:cs="Arial"/>
                <w:sz w:val="24"/>
                <w:szCs w:val="24"/>
              </w:rPr>
              <w:t>części 36 zamówienia w wysokości 191 187.00 zł brutto;</w:t>
            </w:r>
          </w:p>
        </w:tc>
      </w:tr>
      <w:tr w:rsidR="00494B1A" w:rsidRPr="00C902DE" w14:paraId="0031DDA6" w14:textId="77777777" w:rsidTr="008C7C6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0246B37" w14:textId="77777777" w:rsidR="00494B1A" w:rsidRPr="00C902DE" w:rsidRDefault="00494B1A" w:rsidP="008C7C6E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94B1A">
              <w:rPr>
                <w:rFonts w:ascii="Arial" w:hAnsi="Arial" w:cs="Arial"/>
                <w:sz w:val="24"/>
                <w:szCs w:val="24"/>
              </w:rPr>
              <w:t>części 37 zamówienia w wysokości 28 966.14 zł brutto;</w:t>
            </w:r>
          </w:p>
        </w:tc>
      </w:tr>
      <w:tr w:rsidR="00494B1A" w:rsidRPr="00C902DE" w14:paraId="648B667E" w14:textId="77777777" w:rsidTr="008C7C6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410D36B" w14:textId="77777777" w:rsidR="00494B1A" w:rsidRPr="00C902DE" w:rsidRDefault="00494B1A" w:rsidP="008C7C6E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94B1A">
              <w:rPr>
                <w:rFonts w:ascii="Arial" w:hAnsi="Arial" w:cs="Arial"/>
                <w:sz w:val="24"/>
                <w:szCs w:val="24"/>
              </w:rPr>
              <w:t>części 38 zamówienia w wysokości 14 243.17 zł brutto;</w:t>
            </w:r>
          </w:p>
        </w:tc>
      </w:tr>
      <w:tr w:rsidR="00494B1A" w:rsidRPr="00C902DE" w14:paraId="25B9D162" w14:textId="77777777" w:rsidTr="008C7C6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2E7E7F0" w14:textId="77777777" w:rsidR="00494B1A" w:rsidRPr="00C902DE" w:rsidRDefault="00494B1A" w:rsidP="008C7C6E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94B1A">
              <w:rPr>
                <w:rFonts w:ascii="Arial" w:hAnsi="Arial" w:cs="Arial"/>
                <w:sz w:val="24"/>
                <w:szCs w:val="24"/>
              </w:rPr>
              <w:t>części 39 zamówienia w wysokości 195 718.71 zł brutto;</w:t>
            </w:r>
          </w:p>
        </w:tc>
      </w:tr>
      <w:tr w:rsidR="00494B1A" w:rsidRPr="00C902DE" w14:paraId="45173C35" w14:textId="77777777" w:rsidTr="008C7C6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4A2655B" w14:textId="77777777" w:rsidR="00494B1A" w:rsidRPr="00C902DE" w:rsidRDefault="00494B1A" w:rsidP="008C7C6E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94B1A">
              <w:rPr>
                <w:rFonts w:ascii="Arial" w:hAnsi="Arial" w:cs="Arial"/>
                <w:sz w:val="24"/>
                <w:szCs w:val="24"/>
              </w:rPr>
              <w:t>części 40 zamówienia w wysokości 13 199.76 zł brutto;</w:t>
            </w:r>
          </w:p>
        </w:tc>
      </w:tr>
      <w:tr w:rsidR="00494B1A" w:rsidRPr="00C902DE" w14:paraId="350D6594" w14:textId="77777777" w:rsidTr="008C7C6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76DA987" w14:textId="77777777" w:rsidR="00494B1A" w:rsidRPr="00C902DE" w:rsidRDefault="00494B1A" w:rsidP="008C7C6E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94B1A">
              <w:rPr>
                <w:rFonts w:ascii="Arial" w:hAnsi="Arial" w:cs="Arial"/>
                <w:sz w:val="24"/>
                <w:szCs w:val="24"/>
              </w:rPr>
              <w:t>części 41 zamówienia w wysokości 15 818.76 zł brutto;</w:t>
            </w:r>
          </w:p>
        </w:tc>
      </w:tr>
      <w:tr w:rsidR="00494B1A" w:rsidRPr="00C902DE" w14:paraId="0D7900F4" w14:textId="77777777" w:rsidTr="008C7C6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DFEA7D2" w14:textId="77777777" w:rsidR="00494B1A" w:rsidRPr="00C902DE" w:rsidRDefault="00494B1A" w:rsidP="008C7C6E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94B1A">
              <w:rPr>
                <w:rFonts w:ascii="Arial" w:hAnsi="Arial" w:cs="Arial"/>
                <w:sz w:val="24"/>
                <w:szCs w:val="24"/>
              </w:rPr>
              <w:t>części 42 zamówienia w wysokości 38 158.83 zł brutto;</w:t>
            </w:r>
          </w:p>
        </w:tc>
      </w:tr>
      <w:tr w:rsidR="00494B1A" w:rsidRPr="00C902DE" w14:paraId="355AC135" w14:textId="77777777" w:rsidTr="008C7C6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6264610" w14:textId="77777777" w:rsidR="00494B1A" w:rsidRPr="00C902DE" w:rsidRDefault="00494B1A" w:rsidP="008C7C6E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94B1A">
              <w:rPr>
                <w:rFonts w:ascii="Arial" w:hAnsi="Arial" w:cs="Arial"/>
                <w:sz w:val="24"/>
                <w:szCs w:val="24"/>
              </w:rPr>
              <w:t>części 43 zamówienia w wysokości 2 212.53 zł brutto;</w:t>
            </w:r>
          </w:p>
        </w:tc>
      </w:tr>
      <w:tr w:rsidR="00494B1A" w:rsidRPr="00C902DE" w14:paraId="6C9E2575" w14:textId="77777777" w:rsidTr="008C7C6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5B2EF95" w14:textId="77777777" w:rsidR="00494B1A" w:rsidRPr="00C902DE" w:rsidRDefault="00494B1A" w:rsidP="008C7C6E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94B1A">
              <w:rPr>
                <w:rFonts w:ascii="Arial" w:hAnsi="Arial" w:cs="Arial"/>
                <w:sz w:val="24"/>
                <w:szCs w:val="24"/>
              </w:rPr>
              <w:t>części 44 zamówienia w wysokości 70 189.20 zł brutto;</w:t>
            </w:r>
          </w:p>
        </w:tc>
      </w:tr>
      <w:tr w:rsidR="00494B1A" w:rsidRPr="00C902DE" w14:paraId="1D9B982A" w14:textId="77777777" w:rsidTr="008C7C6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A0FDCF0" w14:textId="77777777" w:rsidR="00494B1A" w:rsidRPr="00C902DE" w:rsidRDefault="00494B1A" w:rsidP="008C7C6E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94B1A">
              <w:rPr>
                <w:rFonts w:ascii="Arial" w:hAnsi="Arial" w:cs="Arial"/>
                <w:sz w:val="24"/>
                <w:szCs w:val="24"/>
              </w:rPr>
              <w:t>części 45 zamówienia w wysokości 56 867.92 zł brutto;</w:t>
            </w:r>
          </w:p>
        </w:tc>
      </w:tr>
      <w:tr w:rsidR="00494B1A" w:rsidRPr="00C902DE" w14:paraId="4B8FA02A" w14:textId="77777777" w:rsidTr="008C7C6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52946D7" w14:textId="77777777" w:rsidR="00494B1A" w:rsidRPr="00C902DE" w:rsidRDefault="00494B1A" w:rsidP="008C7C6E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94B1A">
              <w:rPr>
                <w:rFonts w:ascii="Arial" w:hAnsi="Arial" w:cs="Arial"/>
                <w:sz w:val="24"/>
                <w:szCs w:val="24"/>
              </w:rPr>
              <w:t>części 46 zamówienia w wysokości 15 085.44 zł brutto;</w:t>
            </w:r>
          </w:p>
        </w:tc>
      </w:tr>
      <w:tr w:rsidR="00494B1A" w:rsidRPr="00C902DE" w14:paraId="04CC68BE" w14:textId="77777777" w:rsidTr="008C7C6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000410D" w14:textId="77777777" w:rsidR="00494B1A" w:rsidRPr="00C902DE" w:rsidRDefault="00494B1A" w:rsidP="008C7C6E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94B1A">
              <w:rPr>
                <w:rFonts w:ascii="Arial" w:hAnsi="Arial" w:cs="Arial"/>
                <w:sz w:val="24"/>
                <w:szCs w:val="24"/>
              </w:rPr>
              <w:t>części 47 zamówienia w wysokości 9 952.20 zł brutto;</w:t>
            </w:r>
          </w:p>
        </w:tc>
      </w:tr>
      <w:tr w:rsidR="00494B1A" w:rsidRPr="00C902DE" w14:paraId="59AC3223" w14:textId="77777777" w:rsidTr="008C7C6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0DAEC68" w14:textId="77777777" w:rsidR="00494B1A" w:rsidRPr="00C902DE" w:rsidRDefault="00494B1A" w:rsidP="008C7C6E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94B1A">
              <w:rPr>
                <w:rFonts w:ascii="Arial" w:hAnsi="Arial" w:cs="Arial"/>
                <w:sz w:val="24"/>
                <w:szCs w:val="24"/>
              </w:rPr>
              <w:t>części 48 zamówienia w wysokości 9 428.40 zł brutto;</w:t>
            </w:r>
          </w:p>
        </w:tc>
      </w:tr>
      <w:tr w:rsidR="00494B1A" w:rsidRPr="00C902DE" w14:paraId="7AC62C33" w14:textId="77777777" w:rsidTr="008C7C6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E0C592F" w14:textId="77777777" w:rsidR="00494B1A" w:rsidRPr="00C902DE" w:rsidRDefault="00494B1A" w:rsidP="008C7C6E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94B1A">
              <w:rPr>
                <w:rFonts w:ascii="Arial" w:hAnsi="Arial" w:cs="Arial"/>
                <w:sz w:val="24"/>
                <w:szCs w:val="24"/>
              </w:rPr>
              <w:t>części 49 zamówienia w wysokości 460.94 zł brutto;</w:t>
            </w:r>
          </w:p>
        </w:tc>
      </w:tr>
      <w:tr w:rsidR="00494B1A" w:rsidRPr="00C902DE" w14:paraId="077A15B0" w14:textId="77777777" w:rsidTr="008C7C6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F9A8F59" w14:textId="77777777" w:rsidR="00494B1A" w:rsidRPr="00C902DE" w:rsidRDefault="00494B1A" w:rsidP="008C7C6E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94B1A">
              <w:rPr>
                <w:rFonts w:ascii="Arial" w:hAnsi="Arial" w:cs="Arial"/>
                <w:sz w:val="24"/>
                <w:szCs w:val="24"/>
              </w:rPr>
              <w:t>części 50 zamówienia w wysokości 32 999.40 zł brutto;</w:t>
            </w:r>
          </w:p>
        </w:tc>
      </w:tr>
      <w:tr w:rsidR="00494B1A" w:rsidRPr="00C902DE" w14:paraId="71033219" w14:textId="77777777" w:rsidTr="008C7C6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19EB7EF" w14:textId="77777777" w:rsidR="00494B1A" w:rsidRPr="00C902DE" w:rsidRDefault="00494B1A" w:rsidP="008C7C6E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94B1A">
              <w:rPr>
                <w:rFonts w:ascii="Arial" w:hAnsi="Arial" w:cs="Arial"/>
                <w:sz w:val="24"/>
                <w:szCs w:val="24"/>
              </w:rPr>
              <w:t>części 51 zamówienia w wysokości 125.71 zł brutto;</w:t>
            </w:r>
          </w:p>
        </w:tc>
      </w:tr>
      <w:tr w:rsidR="00494B1A" w:rsidRPr="00C902DE" w14:paraId="519D2B25" w14:textId="77777777" w:rsidTr="008C7C6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2A5E70A" w14:textId="77777777" w:rsidR="00494B1A" w:rsidRPr="00C902DE" w:rsidRDefault="00494B1A" w:rsidP="008C7C6E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94B1A">
              <w:rPr>
                <w:rFonts w:ascii="Arial" w:hAnsi="Arial" w:cs="Arial"/>
                <w:sz w:val="24"/>
                <w:szCs w:val="24"/>
              </w:rPr>
              <w:t>części 52 zamówienia w wysokości 6 128.46 zł brutto;</w:t>
            </w:r>
          </w:p>
        </w:tc>
      </w:tr>
      <w:tr w:rsidR="00494B1A" w:rsidRPr="00C902DE" w14:paraId="602BD5D5" w14:textId="77777777" w:rsidTr="008C7C6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58D1358" w14:textId="77777777" w:rsidR="00494B1A" w:rsidRPr="00C902DE" w:rsidRDefault="00494B1A" w:rsidP="008C7C6E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94B1A">
              <w:rPr>
                <w:rFonts w:ascii="Arial" w:hAnsi="Arial" w:cs="Arial"/>
                <w:sz w:val="24"/>
                <w:szCs w:val="24"/>
              </w:rPr>
              <w:t>części 53 zamówienia w wysokości 1 571.40 zł brutto;</w:t>
            </w:r>
          </w:p>
        </w:tc>
      </w:tr>
      <w:tr w:rsidR="00494B1A" w:rsidRPr="00C902DE" w14:paraId="6B8989C3" w14:textId="77777777" w:rsidTr="008C7C6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CB7356F" w14:textId="77777777" w:rsidR="00494B1A" w:rsidRPr="00C902DE" w:rsidRDefault="00494B1A" w:rsidP="008C7C6E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94B1A">
              <w:rPr>
                <w:rFonts w:ascii="Arial" w:hAnsi="Arial" w:cs="Arial"/>
                <w:sz w:val="24"/>
                <w:szCs w:val="24"/>
              </w:rPr>
              <w:t>części 54 zamówienia w wysokości 1 634.26 zł brutto;</w:t>
            </w:r>
          </w:p>
        </w:tc>
      </w:tr>
      <w:tr w:rsidR="00494B1A" w:rsidRPr="00C902DE" w14:paraId="694853DA" w14:textId="77777777" w:rsidTr="008C7C6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676DEA6" w14:textId="77777777" w:rsidR="00494B1A" w:rsidRPr="00C902DE" w:rsidRDefault="00494B1A" w:rsidP="008C7C6E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94B1A">
              <w:rPr>
                <w:rFonts w:ascii="Arial" w:hAnsi="Arial" w:cs="Arial"/>
                <w:sz w:val="24"/>
                <w:szCs w:val="24"/>
              </w:rPr>
              <w:t>części 55 zamówienia w wysokości 172.64 zł brutto;</w:t>
            </w:r>
          </w:p>
        </w:tc>
      </w:tr>
      <w:tr w:rsidR="00494B1A" w:rsidRPr="00C902DE" w14:paraId="3E2284DB" w14:textId="77777777" w:rsidTr="008C7C6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6C5D253" w14:textId="77777777" w:rsidR="00494B1A" w:rsidRPr="00C902DE" w:rsidRDefault="00494B1A" w:rsidP="008C7C6E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94B1A">
              <w:rPr>
                <w:rFonts w:ascii="Arial" w:hAnsi="Arial" w:cs="Arial"/>
                <w:sz w:val="24"/>
                <w:szCs w:val="24"/>
              </w:rPr>
              <w:lastRenderedPageBreak/>
              <w:t>części 56 zamówienia w wysokości 7 857.00 zł brutto;</w:t>
            </w:r>
          </w:p>
        </w:tc>
      </w:tr>
      <w:tr w:rsidR="00494B1A" w:rsidRPr="00C902DE" w14:paraId="032FB765" w14:textId="77777777" w:rsidTr="008C7C6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D4FA312" w14:textId="77777777" w:rsidR="00494B1A" w:rsidRPr="00C902DE" w:rsidRDefault="00494B1A" w:rsidP="008C7C6E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94B1A">
              <w:rPr>
                <w:rFonts w:ascii="Arial" w:hAnsi="Arial" w:cs="Arial"/>
                <w:sz w:val="24"/>
                <w:szCs w:val="24"/>
              </w:rPr>
              <w:t>części 57 zamówienia w wysokości 14 783.73 zł brutto;</w:t>
            </w:r>
          </w:p>
        </w:tc>
      </w:tr>
      <w:tr w:rsidR="00494B1A" w:rsidRPr="00C902DE" w14:paraId="57F06287" w14:textId="77777777" w:rsidTr="008C7C6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89B469A" w14:textId="77777777" w:rsidR="00494B1A" w:rsidRPr="00C902DE" w:rsidRDefault="00494B1A" w:rsidP="008C7C6E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94B1A">
              <w:rPr>
                <w:rFonts w:ascii="Arial" w:hAnsi="Arial" w:cs="Arial"/>
                <w:sz w:val="24"/>
                <w:szCs w:val="24"/>
              </w:rPr>
              <w:t>części 58 zamówienia w wysokości 2 095.20 zł brutto;</w:t>
            </w:r>
          </w:p>
        </w:tc>
      </w:tr>
      <w:tr w:rsidR="00494B1A" w:rsidRPr="00C902DE" w14:paraId="057AB527" w14:textId="77777777" w:rsidTr="008C7C6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C00CB0E" w14:textId="77777777" w:rsidR="00494B1A" w:rsidRPr="00C902DE" w:rsidRDefault="00494B1A" w:rsidP="008C7C6E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94B1A">
              <w:rPr>
                <w:rFonts w:ascii="Arial" w:hAnsi="Arial" w:cs="Arial"/>
                <w:sz w:val="24"/>
                <w:szCs w:val="24"/>
              </w:rPr>
              <w:t>części 59 zamówienia w wysokości 13 095.00 zł brutto;</w:t>
            </w:r>
          </w:p>
        </w:tc>
      </w:tr>
      <w:tr w:rsidR="00494B1A" w:rsidRPr="00C902DE" w14:paraId="1F2D0242" w14:textId="77777777" w:rsidTr="008C7C6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F843D35" w14:textId="77777777" w:rsidR="00494B1A" w:rsidRPr="00C902DE" w:rsidRDefault="00494B1A" w:rsidP="008C7C6E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94B1A">
              <w:rPr>
                <w:rFonts w:ascii="Arial" w:hAnsi="Arial" w:cs="Arial"/>
                <w:sz w:val="24"/>
                <w:szCs w:val="24"/>
              </w:rPr>
              <w:t>części 60 zamówienia w wysokości 1 099.98 zł brutto;</w:t>
            </w:r>
          </w:p>
        </w:tc>
      </w:tr>
      <w:tr w:rsidR="00494B1A" w:rsidRPr="00C902DE" w14:paraId="003A190F" w14:textId="77777777" w:rsidTr="008C7C6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CBC55F3" w14:textId="77777777" w:rsidR="00494B1A" w:rsidRPr="00C902DE" w:rsidRDefault="00494B1A" w:rsidP="008C7C6E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94B1A">
              <w:rPr>
                <w:rFonts w:ascii="Arial" w:hAnsi="Arial" w:cs="Arial"/>
                <w:sz w:val="24"/>
                <w:szCs w:val="24"/>
              </w:rPr>
              <w:t>części 61 zamówienia w wysokości 130 572.86 zł brutto;</w:t>
            </w:r>
          </w:p>
        </w:tc>
      </w:tr>
      <w:tr w:rsidR="00494B1A" w:rsidRPr="00C902DE" w14:paraId="5DFC3F08" w14:textId="77777777" w:rsidTr="008C7C6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FDFF664" w14:textId="77777777" w:rsidR="00494B1A" w:rsidRPr="00C902DE" w:rsidRDefault="00494B1A" w:rsidP="008C7C6E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94B1A">
              <w:rPr>
                <w:rFonts w:ascii="Arial" w:hAnsi="Arial" w:cs="Arial"/>
                <w:sz w:val="24"/>
                <w:szCs w:val="24"/>
              </w:rPr>
              <w:t>części 62 zamówienia w wysokości 104 005.73 zł brutto;</w:t>
            </w:r>
          </w:p>
        </w:tc>
      </w:tr>
      <w:tr w:rsidR="00494B1A" w:rsidRPr="00C902DE" w14:paraId="0E7C22F4" w14:textId="77777777" w:rsidTr="008C7C6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10B02EE" w14:textId="77777777" w:rsidR="00494B1A" w:rsidRPr="00C902DE" w:rsidRDefault="00494B1A" w:rsidP="008C7C6E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94B1A">
              <w:rPr>
                <w:rFonts w:ascii="Arial" w:hAnsi="Arial" w:cs="Arial"/>
                <w:sz w:val="24"/>
                <w:szCs w:val="24"/>
              </w:rPr>
              <w:t>części 63 zamówienia w wysokości 576.18 zł brutto;</w:t>
            </w:r>
          </w:p>
        </w:tc>
      </w:tr>
      <w:tr w:rsidR="00494B1A" w:rsidRPr="00C902DE" w14:paraId="316E563D" w14:textId="77777777" w:rsidTr="008C7C6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B55B0D9" w14:textId="77777777" w:rsidR="00494B1A" w:rsidRPr="00C902DE" w:rsidRDefault="00494B1A" w:rsidP="008C7C6E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94B1A">
              <w:rPr>
                <w:rFonts w:ascii="Arial" w:hAnsi="Arial" w:cs="Arial"/>
                <w:sz w:val="24"/>
                <w:szCs w:val="24"/>
              </w:rPr>
              <w:t>części 64 zamówienia w wysokości 10 664.57 zł brutto;</w:t>
            </w:r>
          </w:p>
        </w:tc>
      </w:tr>
      <w:tr w:rsidR="00494B1A" w:rsidRPr="00C902DE" w14:paraId="25A114E1" w14:textId="77777777" w:rsidTr="008C7C6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0EF4117" w14:textId="77777777" w:rsidR="00494B1A" w:rsidRPr="00C902DE" w:rsidRDefault="00494B1A" w:rsidP="008C7C6E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494B1A">
              <w:rPr>
                <w:rFonts w:ascii="Arial" w:hAnsi="Arial" w:cs="Arial"/>
                <w:sz w:val="24"/>
                <w:szCs w:val="24"/>
              </w:rPr>
              <w:t>części 65 zamówienia w wysokości 2 828.50 zł brutto;</w:t>
            </w:r>
          </w:p>
        </w:tc>
      </w:tr>
    </w:tbl>
    <w:p w14:paraId="2FAAC997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46047521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340E5392" w14:textId="77777777" w:rsidR="00A80738" w:rsidRPr="00C902DE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24A8E70D" w14:textId="77777777" w:rsidR="00890B92" w:rsidRPr="00C902DE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sectPr w:rsidR="00890B92" w:rsidRPr="00C902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F39A8C" w14:textId="77777777" w:rsidR="00170FA7" w:rsidRDefault="00170FA7">
      <w:r>
        <w:separator/>
      </w:r>
    </w:p>
  </w:endnote>
  <w:endnote w:type="continuationSeparator" w:id="0">
    <w:p w14:paraId="12C5DF60" w14:textId="77777777" w:rsidR="00170FA7" w:rsidRDefault="00170F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FD84A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D5CAD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0CA0A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BAD72E3">
        <v:line id="_x0000_s1025" style="position:absolute;left:0;text-align:left;z-index:251657728" from="-3.85pt,8.7pt" to="455.15pt,8.7pt"/>
      </w:pict>
    </w:r>
  </w:p>
  <w:p w14:paraId="2B7C032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278B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FDF0B14" w14:textId="77777777" w:rsidR="009F189D" w:rsidRDefault="009F189D">
    <w:pPr>
      <w:pStyle w:val="Stopka"/>
      <w:tabs>
        <w:tab w:val="clear" w:pos="4536"/>
      </w:tabs>
      <w:jc w:val="center"/>
    </w:pPr>
  </w:p>
  <w:p w14:paraId="5AB8FA6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33BC2C" w14:textId="77777777" w:rsidR="00170FA7" w:rsidRDefault="00170FA7">
      <w:r>
        <w:separator/>
      </w:r>
    </w:p>
  </w:footnote>
  <w:footnote w:type="continuationSeparator" w:id="0">
    <w:p w14:paraId="6986F828" w14:textId="77777777" w:rsidR="00170FA7" w:rsidRDefault="00170F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B413A" w14:textId="77777777" w:rsidR="00494B1A" w:rsidRDefault="00494B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4FBFE3" w14:textId="77777777" w:rsidR="00494B1A" w:rsidRDefault="00494B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2F671F" w14:textId="77777777" w:rsidR="00494B1A" w:rsidRDefault="00494B1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0FA7"/>
    <w:rsid w:val="00007727"/>
    <w:rsid w:val="00017720"/>
    <w:rsid w:val="00027B69"/>
    <w:rsid w:val="00035488"/>
    <w:rsid w:val="000D7F25"/>
    <w:rsid w:val="000E00E5"/>
    <w:rsid w:val="00170FA7"/>
    <w:rsid w:val="00173B20"/>
    <w:rsid w:val="001C69FF"/>
    <w:rsid w:val="0023318D"/>
    <w:rsid w:val="003D72FD"/>
    <w:rsid w:val="00423179"/>
    <w:rsid w:val="0049054E"/>
    <w:rsid w:val="00490DC0"/>
    <w:rsid w:val="00493F8C"/>
    <w:rsid w:val="00494B1A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41E6485"/>
  <w15:chartTrackingRefBased/>
  <w15:docId w15:val="{BF025189-4829-435F-B3AC-76A136289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667</Words>
  <Characters>3571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4230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3</cp:revision>
  <cp:lastPrinted>2022-07-14T08:27:00Z</cp:lastPrinted>
  <dcterms:created xsi:type="dcterms:W3CDTF">2022-07-14T08:27:00Z</dcterms:created>
  <dcterms:modified xsi:type="dcterms:W3CDTF">2022-07-14T08:27:00Z</dcterms:modified>
</cp:coreProperties>
</file>