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211BA" w:rsidRPr="004211BA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4211BA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4211BA">
        <w:rPr>
          <w:rFonts w:ascii="Arial" w:hAnsi="Arial" w:cs="Arial"/>
        </w:rPr>
        <w:t>Politechnika Częstochowska</w:t>
      </w:r>
    </w:p>
    <w:p w:rsidR="006676AE" w:rsidRPr="0012157F" w:rsidRDefault="004211BA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211BA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4211BA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4211B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211BA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4211BA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211BA" w:rsidRPr="0012157F" w:rsidTr="00863F6B">
        <w:tc>
          <w:tcPr>
            <w:tcW w:w="9104" w:type="dxa"/>
            <w:shd w:val="clear" w:color="auto" w:fill="D9D9D9"/>
          </w:tcPr>
          <w:p w:rsidR="004211BA" w:rsidRPr="0012157F" w:rsidRDefault="004211BA" w:rsidP="00863F6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211BA" w:rsidRPr="0012157F" w:rsidRDefault="004211BA" w:rsidP="00863F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211B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211B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211BA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4211BA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4211BA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4211BA" w:rsidRPr="00612283" w:rsidRDefault="004211BA" w:rsidP="00863F6B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4211BA" w:rsidRPr="0012157F" w:rsidRDefault="004211BA" w:rsidP="00863F6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CD1655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Stanowisko</w:t>
      </w:r>
      <w:bookmarkStart w:id="0" w:name="_GoBack"/>
      <w:bookmarkEnd w:id="0"/>
      <w:r w:rsidR="004211BA" w:rsidRPr="004211BA">
        <w:rPr>
          <w:rFonts w:ascii="Arial" w:hAnsi="Arial" w:cs="Arial"/>
          <w:b/>
          <w:sz w:val="24"/>
          <w:szCs w:val="24"/>
        </w:rPr>
        <w:t xml:space="preserve"> dydaktyczne do badania modułów fotowoltaicznych  dla Wydziału Elektrycznego Politechniki Częstochowskiej.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211BA" w:rsidRPr="004211BA">
        <w:rPr>
          <w:rFonts w:ascii="Arial" w:hAnsi="Arial" w:cs="Arial"/>
          <w:b/>
          <w:sz w:val="24"/>
          <w:szCs w:val="24"/>
        </w:rPr>
        <w:t>RK-NZ.261.50.2022.AR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211BA" w:rsidRPr="004211BA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D81" w:rsidRDefault="00972D81" w:rsidP="0038231F">
      <w:pPr>
        <w:spacing w:after="0" w:line="240" w:lineRule="auto"/>
      </w:pPr>
      <w:r>
        <w:separator/>
      </w:r>
    </w:p>
  </w:endnote>
  <w:endnote w:type="continuationSeparator" w:id="0">
    <w:p w:rsidR="00972D81" w:rsidRDefault="00972D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1BA" w:rsidRDefault="004211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D165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D165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1BA" w:rsidRDefault="004211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D81" w:rsidRDefault="00972D81" w:rsidP="0038231F">
      <w:pPr>
        <w:spacing w:after="0" w:line="240" w:lineRule="auto"/>
      </w:pPr>
      <w:r>
        <w:separator/>
      </w:r>
    </w:p>
  </w:footnote>
  <w:footnote w:type="continuationSeparator" w:id="0">
    <w:p w:rsidR="00972D81" w:rsidRDefault="00972D8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1BA" w:rsidRDefault="004211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1BA" w:rsidRDefault="004211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1BA" w:rsidRDefault="004211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2D8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211B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2D81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656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1655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1B5CE8D"/>
  <w15:docId w15:val="{8C550B6E-B41C-4C06-9229-9758DE0BA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4CCFA-AA17-4220-88C5-83A37B3E5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2022-07-08T08:16:00Z</dcterms:created>
  <dcterms:modified xsi:type="dcterms:W3CDTF">2022-07-08T08:16:00Z</dcterms:modified>
</cp:coreProperties>
</file>