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4E34DB" w:rsidRPr="004E34DB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E34DB" w:rsidRPr="004E34DB">
        <w:rPr>
          <w:b/>
        </w:rPr>
        <w:t>CRZP/109/2022/AZP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E34DB" w:rsidRPr="004A5DB6" w:rsidTr="00011366">
        <w:tc>
          <w:tcPr>
            <w:tcW w:w="9212" w:type="dxa"/>
            <w:shd w:val="clear" w:color="auto" w:fill="auto"/>
          </w:tcPr>
          <w:p w:rsidR="004E34DB" w:rsidRPr="004A5DB6" w:rsidRDefault="004E34DB" w:rsidP="0001136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4E34DB" w:rsidRPr="004A5DB6" w:rsidRDefault="004E34DB" w:rsidP="00011366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E34DB">
              <w:t>(</w:t>
            </w:r>
            <w:proofErr w:type="spellStart"/>
            <w:r w:rsidRPr="004E34DB">
              <w:t>t.j</w:t>
            </w:r>
            <w:proofErr w:type="spellEnd"/>
            <w:r w:rsidRPr="004E34DB">
              <w:t xml:space="preserve">. Dz.U. z 2021r. poz. 1129 z </w:t>
            </w:r>
            <w:proofErr w:type="spellStart"/>
            <w:r w:rsidRPr="004E34DB">
              <w:t>późn</w:t>
            </w:r>
            <w:proofErr w:type="spellEnd"/>
            <w:r w:rsidRPr="004E34DB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4E34DB" w:rsidRPr="004A5DB6" w:rsidRDefault="004E34DB" w:rsidP="0001136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E34DB" w:rsidRPr="004A5DB6" w:rsidRDefault="004E34DB" w:rsidP="0001136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4E34DB" w:rsidRPr="004A5DB6" w:rsidRDefault="004E34DB" w:rsidP="00011366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E34DB" w:rsidRPr="004E34D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4E34DB" w:rsidP="005434B3">
      <w:pPr>
        <w:spacing w:after="240" w:line="276" w:lineRule="auto"/>
        <w:jc w:val="center"/>
      </w:pPr>
      <w:r w:rsidRPr="004E34DB">
        <w:rPr>
          <w:b/>
        </w:rPr>
        <w:t>Dostawa urządzeń elektronicznych w ramach projektu RID/2022/GA/3 -  Zestaw komputerowy i notebook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>
      <w:bookmarkStart w:id="0" w:name="_GoBack"/>
      <w:bookmarkEnd w:id="0"/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4F76" w:rsidRDefault="00AE4F76" w:rsidP="0038231F">
      <w:pPr>
        <w:spacing w:after="0" w:line="240" w:lineRule="auto"/>
      </w:pPr>
      <w:r>
        <w:separator/>
      </w:r>
    </w:p>
  </w:endnote>
  <w:endnote w:type="continuationSeparator" w:id="0">
    <w:p w:rsidR="00AE4F76" w:rsidRDefault="00AE4F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34DB" w:rsidRDefault="004E34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34DB" w:rsidRDefault="004E34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4F76" w:rsidRDefault="00AE4F76" w:rsidP="0038231F">
      <w:pPr>
        <w:spacing w:after="0" w:line="240" w:lineRule="auto"/>
      </w:pPr>
      <w:r>
        <w:separator/>
      </w:r>
    </w:p>
  </w:footnote>
  <w:footnote w:type="continuationSeparator" w:id="0">
    <w:p w:rsidR="00AE4F76" w:rsidRDefault="00AE4F7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34DB" w:rsidRDefault="004E34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34DB" w:rsidRDefault="004E34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34DB" w:rsidRDefault="004E34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4F7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E34DB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4F76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0A99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C80E66"/>
  <w15:chartTrackingRefBased/>
  <w15:docId w15:val="{FD76DAF1-EF67-4896-B37A-2244AD539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DA85F2-9CAD-4968-BF5D-D72359E30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249</Words>
  <Characters>1497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2022-07-11T08:59:00Z</cp:lastPrinted>
  <dcterms:created xsi:type="dcterms:W3CDTF">2022-07-11T08:59:00Z</dcterms:created>
  <dcterms:modified xsi:type="dcterms:W3CDTF">2022-07-11T08:59:00Z</dcterms:modified>
</cp:coreProperties>
</file>