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5E162C" w:rsidRDefault="00E85AEE" w:rsidP="005E162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E162C">
        <w:rPr>
          <w:rFonts w:ascii="Arial" w:hAnsi="Arial" w:cs="Arial"/>
          <w:sz w:val="24"/>
          <w:szCs w:val="24"/>
        </w:rPr>
        <w:t>Częstochowa</w:t>
      </w:r>
      <w:r w:rsidR="00D665F5" w:rsidRPr="005E162C">
        <w:rPr>
          <w:rFonts w:ascii="Arial" w:hAnsi="Arial" w:cs="Arial"/>
          <w:sz w:val="24"/>
          <w:szCs w:val="24"/>
        </w:rPr>
        <w:t xml:space="preserve"> dnia: </w:t>
      </w:r>
      <w:r w:rsidRPr="005E162C">
        <w:rPr>
          <w:rFonts w:ascii="Arial" w:hAnsi="Arial" w:cs="Arial"/>
          <w:sz w:val="24"/>
          <w:szCs w:val="24"/>
        </w:rPr>
        <w:t>2022-07-05</w:t>
      </w:r>
    </w:p>
    <w:p w:rsidR="00D665F5" w:rsidRPr="005E162C" w:rsidRDefault="00E85AEE" w:rsidP="005E162C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5E162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5E162C" w:rsidRDefault="00E85AEE" w:rsidP="005E162C">
      <w:pPr>
        <w:spacing w:line="360" w:lineRule="auto"/>
        <w:rPr>
          <w:rFonts w:ascii="Arial" w:hAnsi="Arial" w:cs="Arial"/>
          <w:sz w:val="24"/>
          <w:szCs w:val="24"/>
        </w:rPr>
      </w:pPr>
      <w:r w:rsidRPr="005E162C">
        <w:rPr>
          <w:rFonts w:ascii="Arial" w:hAnsi="Arial" w:cs="Arial"/>
          <w:sz w:val="24"/>
          <w:szCs w:val="24"/>
        </w:rPr>
        <w:t>Dąbrowskiego</w:t>
      </w:r>
      <w:r w:rsidR="00D665F5" w:rsidRPr="005E162C">
        <w:rPr>
          <w:rFonts w:ascii="Arial" w:hAnsi="Arial" w:cs="Arial"/>
          <w:sz w:val="24"/>
          <w:szCs w:val="24"/>
        </w:rPr>
        <w:t xml:space="preserve"> </w:t>
      </w:r>
      <w:r w:rsidRPr="005E162C">
        <w:rPr>
          <w:rFonts w:ascii="Arial" w:hAnsi="Arial" w:cs="Arial"/>
          <w:sz w:val="24"/>
          <w:szCs w:val="24"/>
        </w:rPr>
        <w:t>69</w:t>
      </w:r>
    </w:p>
    <w:p w:rsidR="00D665F5" w:rsidRPr="005E162C" w:rsidRDefault="00E85AEE" w:rsidP="005E162C">
      <w:pPr>
        <w:spacing w:line="360" w:lineRule="auto"/>
        <w:rPr>
          <w:rFonts w:ascii="Arial" w:hAnsi="Arial" w:cs="Arial"/>
          <w:sz w:val="24"/>
          <w:szCs w:val="24"/>
        </w:rPr>
      </w:pPr>
      <w:r w:rsidRPr="005E162C">
        <w:rPr>
          <w:rFonts w:ascii="Arial" w:hAnsi="Arial" w:cs="Arial"/>
          <w:sz w:val="24"/>
          <w:szCs w:val="24"/>
        </w:rPr>
        <w:t>42-201</w:t>
      </w:r>
      <w:r w:rsidR="00D665F5" w:rsidRPr="005E162C">
        <w:rPr>
          <w:rFonts w:ascii="Arial" w:hAnsi="Arial" w:cs="Arial"/>
          <w:sz w:val="24"/>
          <w:szCs w:val="24"/>
        </w:rPr>
        <w:t xml:space="preserve"> </w:t>
      </w:r>
      <w:r w:rsidRPr="005E162C">
        <w:rPr>
          <w:rFonts w:ascii="Arial" w:hAnsi="Arial" w:cs="Arial"/>
          <w:sz w:val="24"/>
          <w:szCs w:val="24"/>
        </w:rPr>
        <w:t>Częstochowa</w:t>
      </w:r>
    </w:p>
    <w:p w:rsidR="00D665F5" w:rsidRPr="005E162C" w:rsidRDefault="00D665F5" w:rsidP="005E162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E162C" w:rsidRDefault="00D665F5" w:rsidP="005E162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E162C">
        <w:rPr>
          <w:rFonts w:ascii="Arial" w:hAnsi="Arial" w:cs="Arial"/>
          <w:sz w:val="24"/>
          <w:szCs w:val="24"/>
        </w:rPr>
        <w:t>Znak sprawy:</w:t>
      </w:r>
      <w:r w:rsidRPr="005E162C">
        <w:rPr>
          <w:rFonts w:ascii="Arial" w:hAnsi="Arial" w:cs="Arial"/>
          <w:b/>
          <w:sz w:val="24"/>
          <w:szCs w:val="24"/>
        </w:rPr>
        <w:t xml:space="preserve"> </w:t>
      </w:r>
      <w:r w:rsidR="00E85AEE" w:rsidRPr="005E162C">
        <w:rPr>
          <w:rFonts w:ascii="Arial" w:hAnsi="Arial" w:cs="Arial"/>
          <w:b/>
          <w:sz w:val="24"/>
          <w:szCs w:val="24"/>
        </w:rPr>
        <w:t>RK-NZ.262.18.2022.MM</w:t>
      </w:r>
      <w:r w:rsidR="00A80738" w:rsidRPr="005E162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E162C" w:rsidRDefault="00A80738" w:rsidP="005E162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E162C" w:rsidRDefault="00A80738" w:rsidP="005E162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E162C" w:rsidRDefault="00A80738" w:rsidP="005E162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E162C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5E162C" w:rsidRDefault="00A80738" w:rsidP="005E162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5E162C" w:rsidRDefault="00C659E2" w:rsidP="005E162C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E162C">
        <w:rPr>
          <w:rFonts w:ascii="Arial" w:hAnsi="Arial" w:cs="Arial"/>
          <w:bCs/>
          <w:sz w:val="24"/>
          <w:szCs w:val="24"/>
        </w:rPr>
        <w:t xml:space="preserve">Dotyczy </w:t>
      </w:r>
      <w:r w:rsidRPr="005E162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85AEE" w:rsidRPr="005E162C">
        <w:rPr>
          <w:rFonts w:ascii="Arial" w:hAnsi="Arial" w:cs="Arial"/>
          <w:sz w:val="24"/>
          <w:szCs w:val="24"/>
        </w:rPr>
        <w:t>Tryb podstawowy bez negocjacji - art. 275 pkt. 1 ustawy Pzp</w:t>
      </w:r>
      <w:r w:rsidRPr="005E162C">
        <w:rPr>
          <w:rFonts w:ascii="Arial" w:hAnsi="Arial" w:cs="Arial"/>
          <w:sz w:val="24"/>
          <w:szCs w:val="24"/>
        </w:rPr>
        <w:t xml:space="preserve"> na:</w:t>
      </w:r>
    </w:p>
    <w:p w:rsidR="00A80738" w:rsidRPr="005E162C" w:rsidRDefault="00E85AEE" w:rsidP="005E162C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5E162C">
        <w:rPr>
          <w:rFonts w:ascii="Arial" w:hAnsi="Arial" w:cs="Arial"/>
          <w:b/>
          <w:szCs w:val="24"/>
        </w:rPr>
        <w:t>Dostawa robotów oraz elementów robotycznych dla Politechniki Częstochowskiej w ramach programu ,,Regionalna Inicjatywa Doskonałości"</w:t>
      </w:r>
    </w:p>
    <w:p w:rsidR="00D665F5" w:rsidRPr="005E162C" w:rsidRDefault="00D665F5" w:rsidP="005E162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5E162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5E162C">
        <w:rPr>
          <w:rFonts w:ascii="Arial" w:hAnsi="Arial" w:cs="Arial"/>
          <w:sz w:val="24"/>
          <w:szCs w:val="24"/>
        </w:rPr>
        <w:t>2</w:t>
      </w:r>
      <w:r w:rsidRPr="005E162C">
        <w:rPr>
          <w:rFonts w:ascii="Arial" w:hAnsi="Arial" w:cs="Arial"/>
          <w:sz w:val="24"/>
          <w:szCs w:val="24"/>
        </w:rPr>
        <w:t xml:space="preserve"> ust. 5 </w:t>
      </w:r>
      <w:r w:rsidRPr="005E162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5E162C">
        <w:rPr>
          <w:rFonts w:ascii="Arial" w:hAnsi="Arial" w:cs="Arial"/>
          <w:sz w:val="24"/>
          <w:szCs w:val="24"/>
        </w:rPr>
        <w:t xml:space="preserve"> </w:t>
      </w:r>
      <w:r w:rsidR="00E85AEE" w:rsidRPr="005E162C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5E162C">
        <w:rPr>
          <w:rFonts w:ascii="Arial" w:hAnsi="Arial" w:cs="Arial"/>
          <w:sz w:val="24"/>
          <w:szCs w:val="24"/>
        </w:rPr>
        <w:t xml:space="preserve"> </w:t>
      </w:r>
      <w:r w:rsidRPr="005E162C">
        <w:rPr>
          <w:rFonts w:ascii="Arial" w:hAnsi="Arial" w:cs="Arial"/>
          <w:sz w:val="24"/>
          <w:szCs w:val="24"/>
        </w:rPr>
        <w:t>udostępnia</w:t>
      </w:r>
      <w:r w:rsidR="00F95C33" w:rsidRPr="005E162C">
        <w:rPr>
          <w:rFonts w:ascii="Arial" w:hAnsi="Arial" w:cs="Arial"/>
          <w:sz w:val="24"/>
          <w:szCs w:val="24"/>
        </w:rPr>
        <w:t xml:space="preserve"> </w:t>
      </w:r>
      <w:r w:rsidR="004C7E9B" w:rsidRPr="005E162C">
        <w:rPr>
          <w:rFonts w:ascii="Arial" w:hAnsi="Arial" w:cs="Arial"/>
          <w:sz w:val="24"/>
          <w:szCs w:val="24"/>
        </w:rPr>
        <w:t>informacj</w:t>
      </w:r>
      <w:r w:rsidR="00577BC6" w:rsidRPr="005E162C">
        <w:rPr>
          <w:rFonts w:ascii="Arial" w:hAnsi="Arial" w:cs="Arial"/>
          <w:sz w:val="24"/>
          <w:szCs w:val="24"/>
        </w:rPr>
        <w:t>ę</w:t>
      </w:r>
      <w:r w:rsidR="00035488" w:rsidRPr="005E162C">
        <w:rPr>
          <w:rFonts w:ascii="Arial" w:hAnsi="Arial" w:cs="Arial"/>
          <w:sz w:val="24"/>
          <w:szCs w:val="24"/>
        </w:rPr>
        <w:t xml:space="preserve"> z otwarcia ofert</w:t>
      </w:r>
      <w:r w:rsidR="00577BC6" w:rsidRPr="005E162C">
        <w:rPr>
          <w:rFonts w:ascii="Arial" w:hAnsi="Arial" w:cs="Arial"/>
          <w:sz w:val="24"/>
          <w:szCs w:val="24"/>
        </w:rPr>
        <w:t>.</w:t>
      </w:r>
    </w:p>
    <w:p w:rsidR="00A80738" w:rsidRPr="005E162C" w:rsidRDefault="00D665F5" w:rsidP="005E162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E162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5E162C">
        <w:rPr>
          <w:rFonts w:ascii="Arial" w:hAnsi="Arial" w:cs="Arial"/>
          <w:sz w:val="24"/>
          <w:szCs w:val="24"/>
        </w:rPr>
        <w:t xml:space="preserve"> w dniu </w:t>
      </w:r>
      <w:r w:rsidR="00E85AEE" w:rsidRPr="005E162C">
        <w:rPr>
          <w:rFonts w:ascii="Arial" w:hAnsi="Arial" w:cs="Arial"/>
          <w:sz w:val="24"/>
          <w:szCs w:val="24"/>
        </w:rPr>
        <w:t>05/07/2022</w:t>
      </w:r>
      <w:r w:rsidR="00FF4AB1" w:rsidRPr="005E162C">
        <w:rPr>
          <w:rFonts w:ascii="Arial" w:hAnsi="Arial" w:cs="Arial"/>
          <w:sz w:val="24"/>
          <w:szCs w:val="24"/>
        </w:rPr>
        <w:t xml:space="preserve"> o godz. </w:t>
      </w:r>
      <w:r w:rsidR="00E85AEE" w:rsidRPr="005E162C">
        <w:rPr>
          <w:rFonts w:ascii="Arial" w:hAnsi="Arial" w:cs="Arial"/>
          <w:sz w:val="24"/>
          <w:szCs w:val="24"/>
        </w:rPr>
        <w:t>11:40</w:t>
      </w:r>
      <w:r w:rsidRPr="005E162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E162C" w:rsidTr="00C82837">
        <w:tc>
          <w:tcPr>
            <w:tcW w:w="993" w:type="dxa"/>
            <w:shd w:val="clear" w:color="auto" w:fill="auto"/>
            <w:vAlign w:val="center"/>
          </w:tcPr>
          <w:p w:rsidR="006B27ED" w:rsidRPr="005E162C" w:rsidRDefault="006B27ED" w:rsidP="005E162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E162C" w:rsidRDefault="006B27ED" w:rsidP="005E162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E162C" w:rsidRDefault="006B27ED" w:rsidP="005E162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E162C" w:rsidRDefault="006B27ED" w:rsidP="005E162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85AEE" w:rsidRPr="005E162C" w:rsidTr="001D3606">
        <w:tc>
          <w:tcPr>
            <w:tcW w:w="993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85AEE" w:rsidRPr="005E162C" w:rsidRDefault="00E85AEE" w:rsidP="005E162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E4I sp. z o.o.</w:t>
            </w:r>
          </w:p>
          <w:p w:rsidR="00E85AEE" w:rsidRPr="005E162C" w:rsidRDefault="00E85AEE" w:rsidP="005E16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Kwiatkow</w:t>
            </w:r>
            <w:r w:rsidR="005E162C">
              <w:rPr>
                <w:rFonts w:ascii="Arial" w:hAnsi="Arial" w:cs="Arial"/>
                <w:sz w:val="24"/>
                <w:szCs w:val="24"/>
              </w:rPr>
              <w:t>s</w:t>
            </w:r>
            <w:r w:rsidRPr="005E162C">
              <w:rPr>
                <w:rFonts w:ascii="Arial" w:hAnsi="Arial" w:cs="Arial"/>
                <w:sz w:val="24"/>
                <w:szCs w:val="24"/>
              </w:rPr>
              <w:t>kiego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4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5AEE" w:rsidRPr="005E162C" w:rsidRDefault="00E85AEE" w:rsidP="005E16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52-407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144 728.50 zł</w:t>
            </w:r>
          </w:p>
        </w:tc>
      </w:tr>
      <w:tr w:rsidR="00E85AEE" w:rsidRPr="005E162C" w:rsidTr="001D3606">
        <w:tc>
          <w:tcPr>
            <w:tcW w:w="993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85AEE" w:rsidRPr="005E162C" w:rsidRDefault="00E85AEE" w:rsidP="005E162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E4I sp. z o.o.</w:t>
            </w:r>
          </w:p>
          <w:p w:rsidR="00E85AEE" w:rsidRPr="005E162C" w:rsidRDefault="00E85AEE" w:rsidP="005E16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Kwiatkow</w:t>
            </w:r>
            <w:r w:rsidR="005E162C">
              <w:rPr>
                <w:rFonts w:ascii="Arial" w:hAnsi="Arial" w:cs="Arial"/>
                <w:sz w:val="24"/>
                <w:szCs w:val="24"/>
              </w:rPr>
              <w:t>s</w:t>
            </w:r>
            <w:r w:rsidRPr="005E162C">
              <w:rPr>
                <w:rFonts w:ascii="Arial" w:hAnsi="Arial" w:cs="Arial"/>
                <w:sz w:val="24"/>
                <w:szCs w:val="24"/>
              </w:rPr>
              <w:t>kiego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4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5AEE" w:rsidRPr="005E162C" w:rsidRDefault="00E85AEE" w:rsidP="005E16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52-407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50 430.00 zł</w:t>
            </w:r>
          </w:p>
        </w:tc>
      </w:tr>
      <w:tr w:rsidR="00E85AEE" w:rsidRPr="005E162C" w:rsidTr="001D3606">
        <w:tc>
          <w:tcPr>
            <w:tcW w:w="993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85AEE" w:rsidRPr="005E162C" w:rsidRDefault="00E85AEE" w:rsidP="005E162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E4I sp. z o.o.</w:t>
            </w:r>
          </w:p>
          <w:p w:rsidR="00E85AEE" w:rsidRPr="005E162C" w:rsidRDefault="00E85AEE" w:rsidP="005E16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Kwiatkow</w:t>
            </w:r>
            <w:r w:rsidR="005E162C">
              <w:rPr>
                <w:rFonts w:ascii="Arial" w:hAnsi="Arial" w:cs="Arial"/>
                <w:sz w:val="24"/>
                <w:szCs w:val="24"/>
              </w:rPr>
              <w:t>s</w:t>
            </w:r>
            <w:r w:rsidRPr="005E162C">
              <w:rPr>
                <w:rFonts w:ascii="Arial" w:hAnsi="Arial" w:cs="Arial"/>
                <w:sz w:val="24"/>
                <w:szCs w:val="24"/>
              </w:rPr>
              <w:t>kiego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4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5AEE" w:rsidRPr="005E162C" w:rsidRDefault="00E85AEE" w:rsidP="005E16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52-407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65 190.00 zł</w:t>
            </w:r>
          </w:p>
        </w:tc>
      </w:tr>
      <w:tr w:rsidR="00E85AEE" w:rsidRPr="005E162C" w:rsidTr="001D3606">
        <w:tc>
          <w:tcPr>
            <w:tcW w:w="993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E85AEE" w:rsidRPr="005E162C" w:rsidRDefault="00E85AEE" w:rsidP="005E162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E4I sp. z o.o.</w:t>
            </w:r>
          </w:p>
          <w:p w:rsidR="00E85AEE" w:rsidRPr="005E162C" w:rsidRDefault="00E85AEE" w:rsidP="005E16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Kwiatkow</w:t>
            </w:r>
            <w:r w:rsidR="005E162C">
              <w:rPr>
                <w:rFonts w:ascii="Arial" w:hAnsi="Arial" w:cs="Arial"/>
                <w:sz w:val="24"/>
                <w:szCs w:val="24"/>
              </w:rPr>
              <w:t>s</w:t>
            </w:r>
            <w:r w:rsidRPr="005E162C">
              <w:rPr>
                <w:rFonts w:ascii="Arial" w:hAnsi="Arial" w:cs="Arial"/>
                <w:sz w:val="24"/>
                <w:szCs w:val="24"/>
              </w:rPr>
              <w:t>kiego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4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" w:name="_GoBack"/>
            <w:bookmarkEnd w:id="1"/>
          </w:p>
          <w:p w:rsidR="00E85AEE" w:rsidRPr="005E162C" w:rsidRDefault="00E85AEE" w:rsidP="005E16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52-407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10 824.00 zł</w:t>
            </w:r>
          </w:p>
        </w:tc>
      </w:tr>
      <w:tr w:rsidR="00E85AEE" w:rsidRPr="005E162C" w:rsidTr="001D3606">
        <w:tc>
          <w:tcPr>
            <w:tcW w:w="993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85AEE" w:rsidRPr="005E162C" w:rsidRDefault="00E85AEE" w:rsidP="005E162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Mechatronik Artur Grochowski</w:t>
            </w:r>
          </w:p>
          <w:p w:rsidR="00E85AEE" w:rsidRPr="005E162C" w:rsidRDefault="00E85AEE" w:rsidP="005E16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Leopolda Lisa Kuli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103/2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5AEE" w:rsidRPr="005E162C" w:rsidRDefault="00E85AEE" w:rsidP="005E16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05-270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Marki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75 177.60 zł</w:t>
            </w:r>
          </w:p>
        </w:tc>
      </w:tr>
      <w:tr w:rsidR="00E85AEE" w:rsidRPr="005E162C" w:rsidTr="001D3606">
        <w:tc>
          <w:tcPr>
            <w:tcW w:w="993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85AEE" w:rsidRPr="005E162C" w:rsidRDefault="00E85AEE" w:rsidP="005E162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Mechatronik Artur Grochowski</w:t>
            </w:r>
          </w:p>
          <w:p w:rsidR="00E85AEE" w:rsidRPr="005E162C" w:rsidRDefault="00E85AEE" w:rsidP="005E16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Leopolda Lisa Kuli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103/2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5AEE" w:rsidRPr="005E162C" w:rsidRDefault="00E85AEE" w:rsidP="005E16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05-270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Marki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23 985.00 zł</w:t>
            </w:r>
          </w:p>
        </w:tc>
      </w:tr>
      <w:tr w:rsidR="00E85AEE" w:rsidRPr="005E162C" w:rsidTr="001D3606">
        <w:tc>
          <w:tcPr>
            <w:tcW w:w="993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85AEE" w:rsidRPr="005E162C" w:rsidRDefault="00E85AEE" w:rsidP="005E162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Mechatronik Artur Grochowski</w:t>
            </w:r>
          </w:p>
          <w:p w:rsidR="00E85AEE" w:rsidRPr="005E162C" w:rsidRDefault="00E85AEE" w:rsidP="005E16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Leopolda Lisa Kuli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103/2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5AEE" w:rsidRPr="005E162C" w:rsidRDefault="00E85AEE" w:rsidP="005E16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05-270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Marki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17 958.00 zł</w:t>
            </w:r>
          </w:p>
        </w:tc>
      </w:tr>
      <w:tr w:rsidR="00E85AEE" w:rsidRPr="005E162C" w:rsidTr="001D3606">
        <w:tc>
          <w:tcPr>
            <w:tcW w:w="993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85AEE" w:rsidRPr="005E162C" w:rsidRDefault="00E85AEE" w:rsidP="005E162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Mechatronik Artur Grochowski</w:t>
            </w:r>
          </w:p>
          <w:p w:rsidR="00E85AEE" w:rsidRPr="005E162C" w:rsidRDefault="00E85AEE" w:rsidP="005E16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Leopolda Lisa Kuli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103/2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5AEE" w:rsidRPr="005E162C" w:rsidRDefault="00E85AEE" w:rsidP="005E16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05-270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Marki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6 396.00 zł</w:t>
            </w:r>
          </w:p>
        </w:tc>
      </w:tr>
      <w:tr w:rsidR="00E85AEE" w:rsidRPr="005E162C" w:rsidTr="001D3606">
        <w:tc>
          <w:tcPr>
            <w:tcW w:w="993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85AEE" w:rsidRPr="005E162C" w:rsidRDefault="00E85AEE" w:rsidP="005E162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part-AD Artur Dyrda</w:t>
            </w:r>
          </w:p>
          <w:p w:rsidR="00E85AEE" w:rsidRPr="005E162C" w:rsidRDefault="00E85AEE" w:rsidP="005E16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Grzechynia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768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5AEE" w:rsidRPr="005E162C" w:rsidRDefault="00E85AEE" w:rsidP="005E16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34-220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73 048.72 zł</w:t>
            </w:r>
          </w:p>
        </w:tc>
      </w:tr>
      <w:tr w:rsidR="00E85AEE" w:rsidRPr="005E162C" w:rsidTr="001D3606">
        <w:tc>
          <w:tcPr>
            <w:tcW w:w="993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85AEE" w:rsidRPr="005E162C" w:rsidRDefault="00E85AEE" w:rsidP="005E162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part-AD Artur Dyrda</w:t>
            </w:r>
          </w:p>
          <w:p w:rsidR="00E85AEE" w:rsidRPr="005E162C" w:rsidRDefault="00E85AEE" w:rsidP="005E16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lastRenderedPageBreak/>
              <w:t>Grzechynia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768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5AEE" w:rsidRPr="005E162C" w:rsidRDefault="00E85AEE" w:rsidP="005E16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34-220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lastRenderedPageBreak/>
              <w:t>24 464.70 zł</w:t>
            </w:r>
          </w:p>
        </w:tc>
      </w:tr>
      <w:tr w:rsidR="00E85AEE" w:rsidRPr="005E162C" w:rsidTr="001D3606">
        <w:tc>
          <w:tcPr>
            <w:tcW w:w="993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85AEE" w:rsidRPr="005E162C" w:rsidRDefault="00E85AEE" w:rsidP="005E162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part-AD Artur Dyrda</w:t>
            </w:r>
          </w:p>
          <w:p w:rsidR="00E85AEE" w:rsidRPr="005E162C" w:rsidRDefault="00E85AEE" w:rsidP="005E16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Grzechynia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768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5AEE" w:rsidRPr="005E162C" w:rsidRDefault="00E85AEE" w:rsidP="005E16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34-220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19 210.14 zł</w:t>
            </w:r>
          </w:p>
        </w:tc>
      </w:tr>
      <w:tr w:rsidR="00E85AEE" w:rsidRPr="005E162C" w:rsidTr="001D3606">
        <w:tc>
          <w:tcPr>
            <w:tcW w:w="993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E85AEE" w:rsidRPr="005E162C" w:rsidRDefault="00E85AEE" w:rsidP="005E162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part-AD Artur Dyrda</w:t>
            </w:r>
          </w:p>
          <w:p w:rsidR="00E85AEE" w:rsidRPr="005E162C" w:rsidRDefault="00E85AEE" w:rsidP="005E16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Grzechynia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768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5AEE" w:rsidRPr="005E162C" w:rsidRDefault="00E85AEE" w:rsidP="005E16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34-220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8 634.60 zł</w:t>
            </w:r>
          </w:p>
        </w:tc>
      </w:tr>
      <w:tr w:rsidR="00E85AEE" w:rsidRPr="005E162C" w:rsidTr="001D3606">
        <w:tc>
          <w:tcPr>
            <w:tcW w:w="993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85AEE" w:rsidRPr="005E162C" w:rsidRDefault="00E85AEE" w:rsidP="005E162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Przedsiębiorstwo Handlowo Usługowe AMIWAR Anna Waryś</w:t>
            </w:r>
          </w:p>
          <w:p w:rsidR="00E85AEE" w:rsidRPr="005E162C" w:rsidRDefault="00E85AEE" w:rsidP="005E16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Bór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30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5AEE" w:rsidRPr="005E162C" w:rsidRDefault="00E85AEE" w:rsidP="005E16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42-202</w:t>
            </w:r>
            <w:r w:rsidRPr="005E16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162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5AEE" w:rsidRPr="005E162C" w:rsidRDefault="00E85AEE" w:rsidP="005E16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162C">
              <w:rPr>
                <w:rFonts w:ascii="Arial" w:hAnsi="Arial" w:cs="Arial"/>
                <w:sz w:val="24"/>
                <w:szCs w:val="24"/>
              </w:rPr>
              <w:t>47 797.80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5E16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CD1" w:rsidRDefault="00DE1CD1">
      <w:r>
        <w:separator/>
      </w:r>
    </w:p>
  </w:endnote>
  <w:endnote w:type="continuationSeparator" w:id="0">
    <w:p w:rsidR="00DE1CD1" w:rsidRDefault="00DE1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62C" w:rsidRDefault="005E162C" w:rsidP="005E162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5E162C" w:rsidTr="001D3606">
      <w:tc>
        <w:tcPr>
          <w:tcW w:w="76" w:type="dxa"/>
          <w:shd w:val="clear" w:color="auto" w:fill="auto"/>
          <w:vAlign w:val="center"/>
        </w:tcPr>
        <w:p w:rsidR="005E162C" w:rsidRPr="00B44D15" w:rsidRDefault="005E162C" w:rsidP="005E162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5E162C" w:rsidRPr="00B7388A" w:rsidRDefault="005E162C" w:rsidP="005E162C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5E162C" w:rsidRPr="00AB1BF2" w:rsidRDefault="005E162C" w:rsidP="005E162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5E162C" w:rsidRPr="0099535B" w:rsidRDefault="005E162C" w:rsidP="005E162C">
          <w:pPr>
            <w:pStyle w:val="Bezodstpw"/>
            <w:jc w:val="center"/>
            <w:rPr>
              <w:noProof/>
            </w:rPr>
          </w:pPr>
        </w:p>
      </w:tc>
    </w:tr>
  </w:tbl>
  <w:p w:rsidR="005E162C" w:rsidRPr="008F758E" w:rsidRDefault="005E162C" w:rsidP="005E162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5E162C" w:rsidRPr="008F758E" w:rsidRDefault="005E162C" w:rsidP="005E162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5E162C" w:rsidRPr="00D57C24" w:rsidRDefault="005E162C" w:rsidP="005E162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5E162C" w:rsidRPr="00B7388A" w:rsidRDefault="005E162C" w:rsidP="005E162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162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CD1" w:rsidRDefault="00DE1CD1">
      <w:r>
        <w:separator/>
      </w:r>
    </w:p>
  </w:footnote>
  <w:footnote w:type="continuationSeparator" w:id="0">
    <w:p w:rsidR="00DE1CD1" w:rsidRDefault="00DE1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AEE" w:rsidRDefault="00E85A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62C" w:rsidRPr="0062295F" w:rsidRDefault="005E162C" w:rsidP="005E162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E85AEE" w:rsidRDefault="00E85A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AEE" w:rsidRDefault="00E85A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1CD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E162C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E1CD1"/>
    <w:rsid w:val="00E85AE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BA87630"/>
  <w15:chartTrackingRefBased/>
  <w15:docId w15:val="{3E7D4503-63C3-42EB-9BC6-652F7F2AA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E162C"/>
  </w:style>
  <w:style w:type="paragraph" w:styleId="Bezodstpw">
    <w:name w:val="No Spacing"/>
    <w:uiPriority w:val="1"/>
    <w:qFormat/>
    <w:rsid w:val="005E162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284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2022-07-05T12:31:00Z</cp:lastPrinted>
  <dcterms:created xsi:type="dcterms:W3CDTF">2022-07-05T12:31:00Z</dcterms:created>
  <dcterms:modified xsi:type="dcterms:W3CDTF">2022-07-05T12:31:00Z</dcterms:modified>
</cp:coreProperties>
</file>