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12498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242CE" w:rsidRPr="006242CE">
        <w:rPr>
          <w:rFonts w:ascii="Arial" w:hAnsi="Arial" w:cs="Arial"/>
          <w:b/>
          <w:sz w:val="24"/>
          <w:szCs w:val="24"/>
        </w:rPr>
        <w:t>CRZP/104/2022/AZP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242CE" w:rsidRPr="006242CE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242CE" w:rsidRPr="006242CE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6242CE" w:rsidRPr="006242CE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242CE" w:rsidRPr="006242CE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6242CE" w:rsidRPr="006242CE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42CE" w:rsidRPr="0012157F" w:rsidTr="00FE0CE7">
        <w:tc>
          <w:tcPr>
            <w:tcW w:w="9104" w:type="dxa"/>
            <w:shd w:val="clear" w:color="auto" w:fill="D9D9D9"/>
          </w:tcPr>
          <w:p w:rsidR="006242CE" w:rsidRPr="0012157F" w:rsidRDefault="006242CE" w:rsidP="00FE0CE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242CE" w:rsidRDefault="006242CE" w:rsidP="00FE0C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242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242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242CE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6242C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242C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242CE" w:rsidRPr="00C86421" w:rsidRDefault="006242CE" w:rsidP="00FE0CE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242CE" w:rsidRDefault="006242CE" w:rsidP="00FE0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242CE" w:rsidRPr="00C86421" w:rsidRDefault="006242CE" w:rsidP="00FE0CE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242C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242CE">
        <w:rPr>
          <w:rFonts w:ascii="Arial" w:hAnsi="Arial" w:cs="Arial"/>
          <w:b/>
          <w:sz w:val="24"/>
          <w:szCs w:val="24"/>
        </w:rPr>
        <w:t>Dostawa robota edukacyjnego.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42CE" w:rsidRPr="006242CE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242CE" w:rsidRPr="0012157F" w:rsidTr="00FE0C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42C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42CE" w:rsidRPr="0012157F" w:rsidTr="00FE0C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42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242CE" w:rsidRPr="0012157F" w:rsidTr="00FE0C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42C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6242CE" w:rsidRPr="0012157F" w:rsidTr="00FE0C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42C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242CE" w:rsidRPr="0012157F" w:rsidRDefault="006242CE" w:rsidP="00FE0CE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2C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44A" w:rsidRDefault="00B5644A" w:rsidP="0038231F">
      <w:pPr>
        <w:spacing w:after="0" w:line="240" w:lineRule="auto"/>
      </w:pPr>
      <w:r>
        <w:separator/>
      </w:r>
    </w:p>
  </w:endnote>
  <w:endnote w:type="continuationSeparator" w:id="0">
    <w:p w:rsidR="00B5644A" w:rsidRDefault="00B564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2CE" w:rsidRDefault="006242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2CE" w:rsidRDefault="00624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44A" w:rsidRDefault="00B5644A" w:rsidP="0038231F">
      <w:pPr>
        <w:spacing w:after="0" w:line="240" w:lineRule="auto"/>
      </w:pPr>
      <w:r>
        <w:separator/>
      </w:r>
    </w:p>
  </w:footnote>
  <w:footnote w:type="continuationSeparator" w:id="0">
    <w:p w:rsidR="00B5644A" w:rsidRDefault="00B5644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2CE" w:rsidRDefault="00624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2CE" w:rsidRDefault="00624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2CE" w:rsidRDefault="00624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4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42CE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644A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249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D0E4F6"/>
  <w15:docId w15:val="{8A1EA164-46B6-43C6-A6C1-2F0093C1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99567-BE53-45A0-8988-3922D7F8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2022-06-29T11:07:00Z</dcterms:created>
  <dcterms:modified xsi:type="dcterms:W3CDTF">2022-06-29T11:07:00Z</dcterms:modified>
</cp:coreProperties>
</file>